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"Нове будівництво вуличного освітлення автомобільної парковки по вул.Галицькій у м.Винники (в районі стежки ім.Митрополита Андрея Шептицького)"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E5831D" w14:textId="77777777" w:rsidR="00FC6C31" w:rsidRPr="00FC6C31" w:rsidRDefault="00FC6C31" w:rsidP="00FC6C31">
      <w:pPr>
        <w:jc w:val="both"/>
        <w:rPr>
          <w:sz w:val="28"/>
          <w:szCs w:val="28"/>
        </w:rPr>
      </w:pPr>
      <w:r w:rsidRPr="00FC6C31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2E3D716" w14:textId="77777777" w:rsidR="00FC6C31" w:rsidRPr="00FC6C31" w:rsidRDefault="00FC6C31" w:rsidP="00FC6C31">
      <w:pPr>
        <w:jc w:val="both"/>
        <w:rPr>
          <w:sz w:val="28"/>
          <w:szCs w:val="28"/>
        </w:rPr>
      </w:pPr>
    </w:p>
    <w:p w14:paraId="09BF4209" w14:textId="77777777" w:rsidR="00FC6C31" w:rsidRPr="00FC6C31" w:rsidRDefault="00FC6C31" w:rsidP="00FC6C31">
      <w:pPr>
        <w:jc w:val="center"/>
        <w:rPr>
          <w:sz w:val="28"/>
          <w:szCs w:val="28"/>
        </w:rPr>
      </w:pPr>
      <w:r w:rsidRPr="00FC6C31">
        <w:rPr>
          <w:sz w:val="28"/>
          <w:szCs w:val="28"/>
        </w:rPr>
        <w:t>В И Р І Ш И В:</w:t>
      </w:r>
    </w:p>
    <w:p w14:paraId="0954FAFC" w14:textId="77777777" w:rsidR="00FC6C31" w:rsidRPr="00FC6C31" w:rsidRDefault="00FC6C31" w:rsidP="00FC6C31">
      <w:pPr>
        <w:jc w:val="both"/>
        <w:rPr>
          <w:sz w:val="28"/>
          <w:szCs w:val="28"/>
        </w:rPr>
      </w:pPr>
    </w:p>
    <w:p w14:paraId="0973E83F" w14:textId="77777777" w:rsidR="00FC6C31" w:rsidRDefault="00FC6C31" w:rsidP="00FC6C31">
      <w:pPr>
        <w:jc w:val="both"/>
        <w:rPr>
          <w:sz w:val="28"/>
          <w:szCs w:val="28"/>
        </w:rPr>
      </w:pPr>
      <w:r w:rsidRPr="00FC6C31">
        <w:rPr>
          <w:sz w:val="28"/>
          <w:szCs w:val="28"/>
        </w:rPr>
        <w:t xml:space="preserve"> 1.Затвердити кошторисну документацію « Нове будівництво вуличного освітлення автомобільної парковки по вул.Галицькій у м.Винники (в районі стежки ім.Митрополита Андрея Шептицького)»</w:t>
      </w:r>
    </w:p>
    <w:p w14:paraId="11E3EB02" w14:textId="199BCF7F" w:rsidR="00FC6C31" w:rsidRPr="00FC6C31" w:rsidRDefault="00FC6C31" w:rsidP="00FC6C31">
      <w:pPr>
        <w:jc w:val="both"/>
        <w:rPr>
          <w:sz w:val="28"/>
          <w:szCs w:val="28"/>
        </w:rPr>
      </w:pPr>
      <w:bookmarkStart w:id="1" w:name="_GoBack"/>
      <w:bookmarkEnd w:id="1"/>
      <w:r w:rsidRPr="00FC6C31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6FBB657E" w14:textId="77777777" w:rsidR="00FC6C31" w:rsidRPr="00FC6C31" w:rsidRDefault="00FC6C31" w:rsidP="00FC6C31">
      <w:pPr>
        <w:jc w:val="both"/>
        <w:rPr>
          <w:sz w:val="28"/>
          <w:szCs w:val="28"/>
        </w:rPr>
      </w:pPr>
    </w:p>
    <w:p w14:paraId="033194B4" w14:textId="77777777" w:rsidR="00FC6C31" w:rsidRPr="00FC6C31" w:rsidRDefault="00FC6C31" w:rsidP="00FC6C31">
      <w:pPr>
        <w:jc w:val="both"/>
        <w:rPr>
          <w:sz w:val="28"/>
          <w:szCs w:val="28"/>
          <w:lang w:val="ru-RU"/>
        </w:rPr>
      </w:pPr>
    </w:p>
    <w:p w14:paraId="20226FAB" w14:textId="77777777" w:rsidR="00FC6C31" w:rsidRPr="00FC6C31" w:rsidRDefault="00FC6C31" w:rsidP="00FC6C31">
      <w:pPr>
        <w:jc w:val="both"/>
        <w:rPr>
          <w:sz w:val="28"/>
          <w:szCs w:val="28"/>
        </w:rPr>
      </w:pPr>
      <w:r w:rsidRPr="00FC6C31">
        <w:rPr>
          <w:sz w:val="28"/>
          <w:szCs w:val="28"/>
          <w:lang w:val="ru-RU"/>
        </w:rPr>
        <w:t xml:space="preserve">       </w:t>
      </w:r>
      <w:r w:rsidRPr="00FC6C31">
        <w:rPr>
          <w:sz w:val="28"/>
          <w:szCs w:val="28"/>
        </w:rPr>
        <w:t>В.о.м</w:t>
      </w:r>
      <w:r w:rsidRPr="00FC6C31">
        <w:rPr>
          <w:sz w:val="28"/>
          <w:szCs w:val="28"/>
          <w:lang w:val="ru-RU"/>
        </w:rPr>
        <w:t>іськ</w:t>
      </w:r>
      <w:r w:rsidRPr="00FC6C31">
        <w:rPr>
          <w:sz w:val="28"/>
          <w:szCs w:val="28"/>
        </w:rPr>
        <w:t>ого</w:t>
      </w:r>
      <w:r w:rsidRPr="00FC6C31">
        <w:rPr>
          <w:sz w:val="28"/>
          <w:szCs w:val="28"/>
          <w:lang w:val="ru-RU"/>
        </w:rPr>
        <w:t xml:space="preserve"> голов</w:t>
      </w:r>
      <w:r w:rsidRPr="00FC6C31">
        <w:rPr>
          <w:sz w:val="28"/>
          <w:szCs w:val="28"/>
        </w:rPr>
        <w:t xml:space="preserve">и </w:t>
      </w:r>
      <w:r w:rsidRPr="00FC6C31">
        <w:rPr>
          <w:sz w:val="28"/>
          <w:szCs w:val="28"/>
          <w:lang w:val="ru-RU"/>
        </w:rPr>
        <w:t xml:space="preserve">                                                                       </w:t>
      </w:r>
      <w:r w:rsidRPr="00FC6C31">
        <w:rPr>
          <w:sz w:val="28"/>
          <w:szCs w:val="28"/>
        </w:rPr>
        <w:t xml:space="preserve">Б.Р.Шустер </w:t>
      </w:r>
    </w:p>
    <w:p w14:paraId="6422C864" w14:textId="77777777" w:rsidR="00FC6C31" w:rsidRPr="00FC6C31" w:rsidRDefault="00FC6C31" w:rsidP="00FC6C31">
      <w:pPr>
        <w:jc w:val="both"/>
        <w:rPr>
          <w:sz w:val="28"/>
          <w:szCs w:val="28"/>
        </w:rPr>
      </w:pPr>
    </w:p>
    <w:p w14:paraId="256E89EF" w14:textId="77777777" w:rsidR="00FC6C31" w:rsidRPr="00FC6C31" w:rsidRDefault="00FC6C31" w:rsidP="00FC6C3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3A12B" w14:textId="77777777" w:rsidR="00AC7FB1" w:rsidRDefault="00AC7FB1">
      <w:r>
        <w:separator/>
      </w:r>
    </w:p>
  </w:endnote>
  <w:endnote w:type="continuationSeparator" w:id="0">
    <w:p w14:paraId="5F448D10" w14:textId="77777777" w:rsidR="00AC7FB1" w:rsidRDefault="00AC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0C8D2" w14:textId="77777777" w:rsidR="00AC7FB1" w:rsidRDefault="00AC7FB1">
      <w:r>
        <w:separator/>
      </w:r>
    </w:p>
  </w:footnote>
  <w:footnote w:type="continuationSeparator" w:id="0">
    <w:p w14:paraId="64EE0ADF" w14:textId="77777777" w:rsidR="00AC7FB1" w:rsidRDefault="00AC7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7FB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1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3212D-BED4-47C6-9389-535892582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2024-12-16T13:23:00Z</dcterms:modified>
</cp:coreProperties>
</file>