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21.12.2020р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965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погодження режиму роботи   магазину "АТБ-МАРКЕТ" Продукти-1424  розташованого за адресою м. Винники, вул. Галицька, 88б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764AE41" w14:textId="77777777" w:rsidR="002E504A" w:rsidRPr="002E504A" w:rsidRDefault="002E504A" w:rsidP="002E504A">
      <w:pPr>
        <w:spacing w:line="276" w:lineRule="auto"/>
        <w:ind w:firstLine="720"/>
        <w:jc w:val="both"/>
        <w:rPr>
          <w:sz w:val="28"/>
          <w:szCs w:val="28"/>
        </w:rPr>
      </w:pPr>
      <w:r w:rsidRPr="002E504A">
        <w:rPr>
          <w:sz w:val="28"/>
          <w:szCs w:val="28"/>
        </w:rPr>
        <w:t>Розглянувши звернення  Мокрієць А.С. районного менеджера ТзОВ «АТБ-МАРКЕТ»,  вх. № 3643/04-20/35 від 15.12.2020 р., щодо погодження графіку роботи магазину, керуючись Законом України «Про місцеве самоврядування в Україні», виконавчий комітет Винниківської міської ради</w:t>
      </w:r>
    </w:p>
    <w:p w14:paraId="4C7DD997" w14:textId="77777777" w:rsidR="002E504A" w:rsidRPr="002E504A" w:rsidRDefault="002E504A" w:rsidP="002E504A">
      <w:pPr>
        <w:spacing w:line="276" w:lineRule="auto"/>
        <w:rPr>
          <w:sz w:val="28"/>
          <w:szCs w:val="28"/>
        </w:rPr>
      </w:pPr>
    </w:p>
    <w:p w14:paraId="131157DD" w14:textId="77777777" w:rsidR="002E504A" w:rsidRPr="002E504A" w:rsidRDefault="002E504A" w:rsidP="002E504A">
      <w:pPr>
        <w:spacing w:line="276" w:lineRule="auto"/>
        <w:jc w:val="both"/>
        <w:rPr>
          <w:b/>
          <w:sz w:val="28"/>
          <w:szCs w:val="28"/>
        </w:rPr>
      </w:pPr>
      <w:r w:rsidRPr="002E504A">
        <w:rPr>
          <w:sz w:val="28"/>
          <w:szCs w:val="28"/>
        </w:rPr>
        <w:tab/>
      </w:r>
      <w:r w:rsidRPr="002E504A">
        <w:rPr>
          <w:sz w:val="28"/>
          <w:szCs w:val="28"/>
        </w:rPr>
        <w:tab/>
      </w:r>
      <w:r w:rsidRPr="002E504A">
        <w:rPr>
          <w:sz w:val="28"/>
          <w:szCs w:val="28"/>
        </w:rPr>
        <w:tab/>
      </w:r>
      <w:r w:rsidRPr="002E504A">
        <w:rPr>
          <w:sz w:val="28"/>
          <w:szCs w:val="28"/>
        </w:rPr>
        <w:tab/>
      </w:r>
      <w:r w:rsidRPr="002E504A">
        <w:rPr>
          <w:sz w:val="28"/>
          <w:szCs w:val="28"/>
        </w:rPr>
        <w:tab/>
      </w:r>
      <w:r w:rsidRPr="002E504A">
        <w:rPr>
          <w:b/>
          <w:sz w:val="28"/>
          <w:szCs w:val="28"/>
        </w:rPr>
        <w:t>В И Р І Ш И В:</w:t>
      </w:r>
    </w:p>
    <w:p w14:paraId="1B64833E" w14:textId="77777777" w:rsidR="002E504A" w:rsidRPr="002E504A" w:rsidRDefault="002E504A" w:rsidP="002E504A">
      <w:pPr>
        <w:spacing w:line="276" w:lineRule="auto"/>
        <w:jc w:val="both"/>
        <w:rPr>
          <w:sz w:val="28"/>
          <w:szCs w:val="28"/>
        </w:rPr>
      </w:pPr>
    </w:p>
    <w:p w14:paraId="7A0B9FB6" w14:textId="77777777" w:rsidR="002E504A" w:rsidRPr="002E504A" w:rsidRDefault="002E504A" w:rsidP="002E504A">
      <w:pPr>
        <w:numPr>
          <w:ilvl w:val="0"/>
          <w:numId w:val="3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2E504A">
        <w:rPr>
          <w:rFonts w:eastAsia="Calibri"/>
          <w:sz w:val="28"/>
          <w:szCs w:val="28"/>
          <w:lang w:eastAsia="en-US"/>
        </w:rPr>
        <w:t>Погодити режим роботи магазину «АТБ-МАРКЕТ» Продукти-1424, розташованого  за адресою:  м. Винники, вул. Галицька, 88б:</w:t>
      </w:r>
    </w:p>
    <w:p w14:paraId="2AFB002E" w14:textId="77777777" w:rsidR="002E504A" w:rsidRPr="002E504A" w:rsidRDefault="002E504A" w:rsidP="002E504A">
      <w:pPr>
        <w:spacing w:line="276" w:lineRule="auto"/>
        <w:ind w:left="360"/>
        <w:jc w:val="both"/>
        <w:rPr>
          <w:sz w:val="28"/>
          <w:szCs w:val="28"/>
        </w:rPr>
      </w:pPr>
      <w:r w:rsidRPr="002E504A">
        <w:rPr>
          <w:sz w:val="28"/>
          <w:szCs w:val="28"/>
        </w:rPr>
        <w:t xml:space="preserve">       Щоденно: з 00-00 год. до 24-00 год.</w:t>
      </w:r>
    </w:p>
    <w:p w14:paraId="7A42B04F" w14:textId="77777777" w:rsidR="002E504A" w:rsidRPr="002E504A" w:rsidRDefault="002E504A" w:rsidP="002E504A">
      <w:pPr>
        <w:spacing w:line="276" w:lineRule="auto"/>
        <w:ind w:left="360"/>
        <w:jc w:val="both"/>
        <w:rPr>
          <w:sz w:val="28"/>
          <w:szCs w:val="28"/>
        </w:rPr>
      </w:pPr>
      <w:r w:rsidRPr="002E504A">
        <w:rPr>
          <w:sz w:val="28"/>
          <w:szCs w:val="28"/>
        </w:rPr>
        <w:t xml:space="preserve">       Перерва: без обідньої перерви.</w:t>
      </w:r>
    </w:p>
    <w:p w14:paraId="6B72D177" w14:textId="77777777" w:rsidR="002E504A" w:rsidRPr="002E504A" w:rsidRDefault="002E504A" w:rsidP="002E504A">
      <w:pPr>
        <w:spacing w:line="276" w:lineRule="auto"/>
        <w:ind w:left="360"/>
        <w:jc w:val="both"/>
        <w:rPr>
          <w:sz w:val="28"/>
          <w:szCs w:val="28"/>
        </w:rPr>
      </w:pPr>
      <w:r w:rsidRPr="002E504A">
        <w:rPr>
          <w:sz w:val="28"/>
          <w:szCs w:val="28"/>
        </w:rPr>
        <w:t xml:space="preserve">       Вихідний день: без вихідних.</w:t>
      </w:r>
    </w:p>
    <w:p w14:paraId="2EDAAB5B" w14:textId="77777777" w:rsidR="002E504A" w:rsidRPr="002E504A" w:rsidRDefault="002E504A" w:rsidP="002E504A">
      <w:pPr>
        <w:spacing w:line="276" w:lineRule="auto"/>
        <w:ind w:left="360"/>
        <w:jc w:val="both"/>
        <w:rPr>
          <w:b/>
          <w:sz w:val="28"/>
          <w:szCs w:val="28"/>
        </w:rPr>
      </w:pPr>
    </w:p>
    <w:p w14:paraId="15EC95E8" w14:textId="77777777" w:rsidR="002E504A" w:rsidRPr="002E504A" w:rsidRDefault="002E504A" w:rsidP="002E504A">
      <w:pPr>
        <w:numPr>
          <w:ilvl w:val="0"/>
          <w:numId w:val="3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2E504A">
        <w:rPr>
          <w:rFonts w:eastAsia="Calibri"/>
          <w:sz w:val="28"/>
          <w:szCs w:val="28"/>
          <w:lang w:eastAsia="en-US"/>
        </w:rPr>
        <w:t>Контроль за виконанням даного  рішення доручити начальнику відділу комунального господарства.</w:t>
      </w:r>
    </w:p>
    <w:p w14:paraId="303FA293" w14:textId="77777777" w:rsidR="002E504A" w:rsidRPr="002E504A" w:rsidRDefault="002E504A" w:rsidP="002E504A">
      <w:pPr>
        <w:spacing w:line="276" w:lineRule="auto"/>
        <w:rPr>
          <w:sz w:val="28"/>
          <w:szCs w:val="28"/>
        </w:rPr>
      </w:pPr>
    </w:p>
    <w:p w14:paraId="144CAB36" w14:textId="77777777" w:rsidR="002E504A" w:rsidRPr="002E504A" w:rsidRDefault="002E504A" w:rsidP="002E504A">
      <w:pPr>
        <w:spacing w:after="200"/>
        <w:rPr>
          <w:sz w:val="28"/>
          <w:szCs w:val="28"/>
        </w:rPr>
      </w:pPr>
    </w:p>
    <w:p w14:paraId="5C50E6DF" w14:textId="436AA2A0" w:rsidR="002E504A" w:rsidRPr="002E504A" w:rsidRDefault="002E504A" w:rsidP="002E504A">
      <w:pPr>
        <w:spacing w:after="200"/>
        <w:rPr>
          <w:b/>
          <w:sz w:val="28"/>
          <w:szCs w:val="28"/>
        </w:rPr>
      </w:pPr>
      <w:r w:rsidRPr="002E504A">
        <w:rPr>
          <w:b/>
          <w:sz w:val="28"/>
          <w:szCs w:val="28"/>
        </w:rPr>
        <w:t xml:space="preserve">Заступник  міського голови    </w:t>
      </w:r>
      <w:bookmarkStart w:id="1" w:name="_GoBack"/>
      <w:bookmarkEnd w:id="1"/>
      <w:r w:rsidRPr="002E504A">
        <w:rPr>
          <w:b/>
          <w:sz w:val="28"/>
          <w:szCs w:val="28"/>
        </w:rPr>
        <w:t xml:space="preserve">                                                     Б.Р.Шустер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1E140B" w14:textId="77777777" w:rsidR="008B19EA" w:rsidRDefault="008B19EA">
      <w:r>
        <w:separator/>
      </w:r>
    </w:p>
  </w:endnote>
  <w:endnote w:type="continuationSeparator" w:id="0">
    <w:p w14:paraId="1E191C1A" w14:textId="77777777" w:rsidR="008B19EA" w:rsidRDefault="008B19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69F1C6" w14:textId="77777777" w:rsidR="008B19EA" w:rsidRDefault="008B19EA">
      <w:r>
        <w:separator/>
      </w:r>
    </w:p>
  </w:footnote>
  <w:footnote w:type="continuationSeparator" w:id="0">
    <w:p w14:paraId="5ED513FD" w14:textId="77777777" w:rsidR="008B19EA" w:rsidRDefault="008B19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BBF323D"/>
    <w:multiLevelType w:val="hybridMultilevel"/>
    <w:tmpl w:val="DDC8F2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504A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B19EA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079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D5680D-E6E6-42F9-9B1F-8051C72E2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710</Words>
  <Characters>405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2025-01-16T10:58:00Z</dcterms:modified>
</cp:coreProperties>
</file>