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 на земельній ділянці по вул. Огієнка, 21 (к/н 4610160300:04:004:0293)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E2231E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», розглянувши заяву гр. Винта В.В., виконавчий комітет Винниківської міської ради – </w:t>
      </w:r>
    </w:p>
    <w:p w14:paraId="6D6A0758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</w:p>
    <w:p w14:paraId="17A8A5D2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  <w:r w:rsidRPr="00961065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>ВИРІШИВ:</w:t>
      </w:r>
    </w:p>
    <w:p w14:paraId="3BEE1DAA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</w:p>
    <w:p w14:paraId="38F4DB53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1.</w:t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Видати</w:t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гр. Винту Віталію Вікторовичу будівельний паспорт забудови земельної ділянки на проектування та будівництво </w:t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індивідуального житлового будинку на земельній ділянці по вул. Огієнка, 21 (к/н 4610160300:04:004:0293) у м. Винники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248ECD74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</w:pP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2.</w:t>
      </w:r>
      <w:r w:rsidRPr="00961065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індивідуального житлового </w:t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lastRenderedPageBreak/>
        <w:t>будинку на земельній ділянці по вул. Огієнка, 21 (к/н 4610160300:04:004:0293) у м. Винники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156CADDD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3.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Індивідуальному житловому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 будинку, який проектується на земельній ділянці </w:t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по вул. Огієнка, 21 (к/н 4610160300:04:004:0293) у м. Винники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, присвоїти поштову адресу, а саме: вул. </w:t>
      </w:r>
      <w:r w:rsidRPr="00961065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Огієнка, 21 (к/н 4610160300:04:004:0293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) у м. Винники.</w:t>
      </w:r>
    </w:p>
    <w:p w14:paraId="0556BF25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Зобов’язати 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гр. Винта В.В.:</w:t>
      </w:r>
    </w:p>
    <w:p w14:paraId="6BEFA955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.1.</w:t>
      </w:r>
      <w:r w:rsidRPr="00961065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440193D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.2.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0B1F61E" w14:textId="77777777" w:rsidR="00961065" w:rsidRPr="00917F06" w:rsidRDefault="00961065" w:rsidP="009610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Звернутись 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у відповідний орган державного архітектурно-будівельного контролю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63BD336" w14:textId="77777777" w:rsidR="00961065" w:rsidRPr="00917F06" w:rsidRDefault="00961065" w:rsidP="009610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Під час ведення будівельних робіт утримувати в належному стані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садову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0229130" w14:textId="77777777" w:rsidR="00961065" w:rsidRPr="00917F06" w:rsidRDefault="00961065" w:rsidP="009610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928BEB9" w14:textId="77777777" w:rsidR="00961065" w:rsidRPr="00917F06" w:rsidRDefault="00961065" w:rsidP="009610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B298258" w14:textId="5DD771FD" w:rsidR="00961065" w:rsidRPr="00917F06" w:rsidRDefault="00961065" w:rsidP="009610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61065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Винту В.В.,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227A3A38" w14:textId="77777777" w:rsidR="00961065" w:rsidRPr="00917F06" w:rsidRDefault="00961065" w:rsidP="009610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рийняття в експлуатацію об’єкту містобудування без проведення комплексного благоустрою території забороняється.</w:t>
      </w:r>
    </w:p>
    <w:p w14:paraId="46183E6D" w14:textId="77777777" w:rsidR="00961065" w:rsidRPr="00917F06" w:rsidRDefault="00961065" w:rsidP="0096106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34644C" w14:textId="77777777" w:rsid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</w:p>
    <w:p w14:paraId="7CC921AF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</w:pPr>
    </w:p>
    <w:p w14:paraId="4B1E2219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/>
          <w:sz w:val="28"/>
          <w:szCs w:val="28"/>
          <w:u w:color="000000"/>
          <w:bdr w:val="nil"/>
          <w:lang w:eastAsia="uk-UA"/>
        </w:rPr>
      </w:pPr>
      <w:r w:rsidRPr="00961065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>Заступник міського голови</w:t>
      </w:r>
      <w:r w:rsidRPr="00961065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961065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  <w:t>Б.Р.Шустер</w:t>
      </w:r>
    </w:p>
    <w:p w14:paraId="5E0EE5BB" w14:textId="77777777" w:rsidR="00961065" w:rsidRPr="00961065" w:rsidRDefault="00961065" w:rsidP="0096106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color w:val="000000"/>
          <w:szCs w:val="24"/>
          <w:u w:color="000000"/>
          <w:bdr w:val="nil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FFF55" w14:textId="77777777" w:rsidR="00A12982" w:rsidRDefault="00A12982">
      <w:r>
        <w:separator/>
      </w:r>
    </w:p>
  </w:endnote>
  <w:endnote w:type="continuationSeparator" w:id="0">
    <w:p w14:paraId="3073D2FE" w14:textId="77777777" w:rsidR="00A12982" w:rsidRDefault="00A1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FFD1B" w14:textId="77777777" w:rsidR="00A12982" w:rsidRDefault="00A12982">
      <w:r>
        <w:separator/>
      </w:r>
    </w:p>
  </w:footnote>
  <w:footnote w:type="continuationSeparator" w:id="0">
    <w:p w14:paraId="7249BFE6" w14:textId="77777777" w:rsidR="00A12982" w:rsidRDefault="00A12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1065"/>
    <w:rsid w:val="009917ED"/>
    <w:rsid w:val="009B3FB6"/>
    <w:rsid w:val="00A02423"/>
    <w:rsid w:val="00A12982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A98FE-4382-43B4-9681-1C2F63932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2219</Words>
  <Characters>1266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2025-01-17T10:17:00Z</dcterms:modified>
</cp:coreProperties>
</file>