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комітету   Винниківської міської ради №347 від 07.10.2017 р   "Про затвердження складу тендерного комітету та   положення про нього"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A0E11F" w14:textId="77777777" w:rsidR="0078294F" w:rsidRPr="0078294F" w:rsidRDefault="0078294F" w:rsidP="0078294F">
      <w:pPr>
        <w:ind w:firstLine="720"/>
        <w:rPr>
          <w:sz w:val="28"/>
          <w:szCs w:val="28"/>
        </w:rPr>
      </w:pPr>
      <w:r w:rsidRPr="0078294F">
        <w:rPr>
          <w:sz w:val="28"/>
          <w:szCs w:val="28"/>
        </w:rPr>
        <w:t xml:space="preserve">Керуючись Законом України «Про публічні закупівлі», Бюджетним кодексом України, Законом України «Про місцеве самоврядування в Україні», Наказом Міністерства економічного розвитку і торгівлі України №557 від 30.03.2016 року «Про затвердження Примірного положення про тендерний комітет або уповноважену особу (осіб)», беручи до уваги рішення Винниківської міської ради №1167 від 20.12.2017 року «Про реорганізацію структури виконавчих органів Винниківської міської ради, загальної чисельності апарату ради та її виконавчих органів», Виконавчий комітет Винниківської міської ради </w:t>
      </w:r>
    </w:p>
    <w:p w14:paraId="53E93F52" w14:textId="77777777" w:rsidR="0078294F" w:rsidRPr="0078294F" w:rsidRDefault="0078294F" w:rsidP="0078294F">
      <w:pPr>
        <w:rPr>
          <w:sz w:val="28"/>
          <w:szCs w:val="28"/>
        </w:rPr>
      </w:pPr>
    </w:p>
    <w:p w14:paraId="362F1D8F" w14:textId="77777777" w:rsidR="0078294F" w:rsidRPr="0078294F" w:rsidRDefault="0078294F" w:rsidP="0078294F">
      <w:pPr>
        <w:jc w:val="center"/>
        <w:rPr>
          <w:sz w:val="28"/>
          <w:szCs w:val="28"/>
        </w:rPr>
      </w:pPr>
      <w:r w:rsidRPr="0078294F">
        <w:rPr>
          <w:sz w:val="28"/>
          <w:szCs w:val="28"/>
        </w:rPr>
        <w:t>вирішив:</w:t>
      </w:r>
    </w:p>
    <w:p w14:paraId="488DB896" w14:textId="77777777" w:rsidR="0078294F" w:rsidRPr="0078294F" w:rsidRDefault="0078294F" w:rsidP="0078294F">
      <w:pPr>
        <w:rPr>
          <w:sz w:val="28"/>
          <w:szCs w:val="28"/>
        </w:rPr>
      </w:pPr>
    </w:p>
    <w:p w14:paraId="7FEF30D3" w14:textId="77777777" w:rsidR="0078294F" w:rsidRPr="0078294F" w:rsidRDefault="0078294F" w:rsidP="0078294F">
      <w:pPr>
        <w:rPr>
          <w:sz w:val="28"/>
          <w:szCs w:val="28"/>
        </w:rPr>
      </w:pPr>
      <w:r w:rsidRPr="0078294F">
        <w:rPr>
          <w:sz w:val="28"/>
          <w:szCs w:val="28"/>
        </w:rPr>
        <w:t>1. Затвердити зміни у складі тендерного комітету Виконавчого комітету Винниківської міської ради згідно додатку 1. Вводиться в дію з 04.01.2021 р.</w:t>
      </w:r>
    </w:p>
    <w:p w14:paraId="163102CB" w14:textId="77777777" w:rsidR="0078294F" w:rsidRPr="0078294F" w:rsidRDefault="0078294F" w:rsidP="0078294F">
      <w:pPr>
        <w:rPr>
          <w:sz w:val="28"/>
          <w:szCs w:val="28"/>
        </w:rPr>
      </w:pPr>
      <w:r w:rsidRPr="0078294F">
        <w:rPr>
          <w:sz w:val="28"/>
          <w:szCs w:val="28"/>
        </w:rPr>
        <w:t>2. Контроль за виконанням цього рішення покласти на заступника міського голови з питань житлово-комунального господарства та фінансової політики.</w:t>
      </w:r>
    </w:p>
    <w:p w14:paraId="7144EE33" w14:textId="77777777" w:rsidR="0078294F" w:rsidRPr="0078294F" w:rsidRDefault="0078294F" w:rsidP="0078294F">
      <w:pPr>
        <w:rPr>
          <w:sz w:val="28"/>
          <w:szCs w:val="28"/>
        </w:rPr>
      </w:pPr>
    </w:p>
    <w:p w14:paraId="7C730D2A" w14:textId="77777777" w:rsidR="0078294F" w:rsidRPr="0078294F" w:rsidRDefault="0078294F" w:rsidP="0078294F">
      <w:pPr>
        <w:rPr>
          <w:sz w:val="28"/>
          <w:szCs w:val="28"/>
        </w:rPr>
      </w:pPr>
    </w:p>
    <w:p w14:paraId="64CD0129" w14:textId="77777777" w:rsidR="0078294F" w:rsidRPr="0078294F" w:rsidRDefault="0078294F" w:rsidP="0078294F">
      <w:pPr>
        <w:rPr>
          <w:sz w:val="28"/>
          <w:szCs w:val="28"/>
        </w:rPr>
      </w:pPr>
    </w:p>
    <w:p w14:paraId="27B27A4E" w14:textId="77777777" w:rsidR="0078294F" w:rsidRPr="0078294F" w:rsidRDefault="0078294F" w:rsidP="0078294F">
      <w:pPr>
        <w:rPr>
          <w:sz w:val="28"/>
          <w:szCs w:val="28"/>
        </w:rPr>
      </w:pPr>
    </w:p>
    <w:p w14:paraId="050AD835" w14:textId="77777777" w:rsidR="0078294F" w:rsidRPr="0078294F" w:rsidRDefault="0078294F" w:rsidP="0078294F">
      <w:pPr>
        <w:rPr>
          <w:sz w:val="28"/>
          <w:szCs w:val="28"/>
        </w:rPr>
      </w:pPr>
      <w:r w:rsidRPr="0078294F">
        <w:rPr>
          <w:sz w:val="28"/>
          <w:szCs w:val="28"/>
        </w:rPr>
        <w:t xml:space="preserve">Заступник міського голови з питань </w:t>
      </w:r>
    </w:p>
    <w:p w14:paraId="01C471E0" w14:textId="7B093E28" w:rsidR="00213958" w:rsidRPr="006F2805" w:rsidRDefault="0078294F" w:rsidP="0078294F">
      <w:pPr>
        <w:rPr>
          <w:sz w:val="28"/>
          <w:szCs w:val="28"/>
        </w:rPr>
      </w:pPr>
      <w:r w:rsidRPr="0078294F">
        <w:rPr>
          <w:sz w:val="28"/>
          <w:szCs w:val="28"/>
        </w:rPr>
        <w:t>міжнародного партнерства та гум</w:t>
      </w:r>
      <w:r>
        <w:rPr>
          <w:sz w:val="28"/>
          <w:szCs w:val="28"/>
        </w:rPr>
        <w:t>анітарної політики</w:t>
      </w:r>
      <w:bookmarkStart w:id="1" w:name="_GoBack"/>
      <w:bookmarkEnd w:id="1"/>
      <w:r w:rsidRPr="0078294F">
        <w:rPr>
          <w:sz w:val="28"/>
          <w:szCs w:val="28"/>
        </w:rPr>
        <w:t xml:space="preserve">                              Б. 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DFC7F" w14:textId="77777777" w:rsidR="00AF1EFD" w:rsidRDefault="00AF1EFD">
      <w:r>
        <w:separator/>
      </w:r>
    </w:p>
  </w:endnote>
  <w:endnote w:type="continuationSeparator" w:id="0">
    <w:p w14:paraId="2F307F18" w14:textId="77777777" w:rsidR="00AF1EFD" w:rsidRDefault="00AF1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5C978" w14:textId="77777777" w:rsidR="00AF1EFD" w:rsidRDefault="00AF1EFD">
      <w:r>
        <w:separator/>
      </w:r>
    </w:p>
  </w:footnote>
  <w:footnote w:type="continuationSeparator" w:id="0">
    <w:p w14:paraId="23866C23" w14:textId="77777777" w:rsidR="00AF1EFD" w:rsidRDefault="00AF1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294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1EFD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BB8E3-F143-4749-9FC8-4E9A647BE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2025-01-31T09:46:00Z</dcterms:modified>
</cp:coreProperties>
</file>