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4D463157" w14:textId="77777777" w:rsidR="008978D2" w:rsidRDefault="008978D2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447B67B4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18DFC55A" w:rsidR="00BE7A3D" w:rsidRDefault="00BE7A3D" w:rsidP="008978D2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30.01.2015р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"Про затвердження штатного розпису для працівників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EC7EBB0" w14:textId="77777777" w:rsidR="008978D2" w:rsidRPr="008978D2" w:rsidRDefault="008978D2" w:rsidP="008978D2">
      <w:pPr>
        <w:ind w:firstLine="720"/>
        <w:rPr>
          <w:sz w:val="28"/>
          <w:szCs w:val="28"/>
        </w:rPr>
      </w:pPr>
      <w:r w:rsidRPr="008978D2">
        <w:rPr>
          <w:sz w:val="28"/>
          <w:szCs w:val="28"/>
        </w:rPr>
        <w:t>Розглянувши звернення керівника МКП «Винниківське» від 30.01.2015</w:t>
      </w:r>
    </w:p>
    <w:p w14:paraId="36A99A47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року № 11, керуючись Законом України «Про місцеве самоврядування в</w:t>
      </w:r>
    </w:p>
    <w:p w14:paraId="23905961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Україні» від 21.05.1997 року № 280/97-ВР , із змінами та доповненнями</w:t>
      </w:r>
    </w:p>
    <w:p w14:paraId="73C1B1EE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виконавчий комітет Винниківської міської ради</w:t>
      </w:r>
    </w:p>
    <w:p w14:paraId="68D3F38A" w14:textId="77777777" w:rsidR="008978D2" w:rsidRPr="008978D2" w:rsidRDefault="008978D2" w:rsidP="008978D2">
      <w:pPr>
        <w:rPr>
          <w:sz w:val="28"/>
          <w:szCs w:val="28"/>
        </w:rPr>
      </w:pPr>
    </w:p>
    <w:p w14:paraId="2632ED8B" w14:textId="77777777" w:rsidR="008978D2" w:rsidRPr="008978D2" w:rsidRDefault="008978D2" w:rsidP="008978D2">
      <w:pPr>
        <w:jc w:val="center"/>
        <w:rPr>
          <w:sz w:val="28"/>
          <w:szCs w:val="28"/>
        </w:rPr>
      </w:pPr>
      <w:bookmarkStart w:id="1" w:name="_GoBack"/>
      <w:bookmarkEnd w:id="1"/>
      <w:r w:rsidRPr="008978D2">
        <w:rPr>
          <w:sz w:val="28"/>
          <w:szCs w:val="28"/>
        </w:rPr>
        <w:t>ВИРІШИВ:</w:t>
      </w:r>
    </w:p>
    <w:p w14:paraId="0ACFC35E" w14:textId="77777777" w:rsidR="008978D2" w:rsidRPr="008978D2" w:rsidRDefault="008978D2" w:rsidP="008978D2">
      <w:pPr>
        <w:rPr>
          <w:sz w:val="28"/>
          <w:szCs w:val="28"/>
        </w:rPr>
      </w:pPr>
    </w:p>
    <w:p w14:paraId="5F86A6C4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1. Затвердити штатний розпис МКП «Винниківське у кількості З5 (тридцять</w:t>
      </w:r>
    </w:p>
    <w:p w14:paraId="4BB8A131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п'ять) працівників.</w:t>
      </w:r>
    </w:p>
    <w:p w14:paraId="050CB58A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2. Штатний розпис МКП «Винниківське» вводиться в дію з 01 травня 2015</w:t>
      </w:r>
    </w:p>
    <w:p w14:paraId="539D0F5A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року</w:t>
      </w:r>
    </w:p>
    <w:p w14:paraId="4B62CD95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3. Скоротити наступні посади:</w:t>
      </w:r>
    </w:p>
    <w:p w14:paraId="28759776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-1(одну) посаду — « Заступник директора»- код 1210.1</w:t>
      </w:r>
    </w:p>
    <w:p w14:paraId="42404489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-1(одну) посаду - « Бухгалтер»-код 2411.2</w:t>
      </w:r>
    </w:p>
    <w:p w14:paraId="36921E3A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-1(одну) посаду - «Начальник каналізаційних насосних станцій» - код 1222.2</w:t>
      </w:r>
    </w:p>
    <w:p w14:paraId="1E9E6479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- 05 (нуль п ять) посади «Технік з підготовки технічної документації» код-3119</w:t>
      </w:r>
    </w:p>
    <w:p w14:paraId="3D8141C9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 xml:space="preserve"> -1(одну) посаду «Виконавець робіт» код-1221.2</w:t>
      </w:r>
    </w:p>
    <w:p w14:paraId="22C58EF8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-1(одну) посаду «Контролер водопровідного господарства» - код 7136.3</w:t>
      </w:r>
    </w:p>
    <w:p w14:paraId="100A767F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-1(одну) посаду «Електрозварник»- код 7212.1</w:t>
      </w:r>
    </w:p>
    <w:p w14:paraId="7C7094AA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-1(одну) посаду «Водій автотранспортних засобів»-код 8322.2</w:t>
      </w:r>
    </w:p>
    <w:p w14:paraId="0604363F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-1(одну)посаду «Машиніст екскаватора»-код 8111.1</w:t>
      </w:r>
    </w:p>
    <w:p w14:paraId="6AA1C55B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-3(три) посади «Машиніст насосних установок» -код 8163.2</w:t>
      </w:r>
    </w:p>
    <w:p w14:paraId="5B1D3648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-1(одну)посаду «Обхідник водопровідно-каналізаційних мереж»-код 7136.2</w:t>
      </w:r>
    </w:p>
    <w:p w14:paraId="0AB85C86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-1(одну) посаду «Обліковець - комірник»-код 9411</w:t>
      </w:r>
    </w:p>
    <w:p w14:paraId="5DC23787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1(одну) посаду «Прибиральниця»-код 9132</w:t>
      </w:r>
    </w:p>
    <w:p w14:paraId="7ED90E61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6.Керуючись Кодексом законів про працю України;</w:t>
      </w:r>
    </w:p>
    <w:p w14:paraId="6809A55C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6.1. підготувати проект наказу про попередження працівників про наступне</w:t>
      </w:r>
    </w:p>
    <w:p w14:paraId="551999A8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lastRenderedPageBreak/>
        <w:t>звільнення з роботи в зв'язку із скороченням їх посад (ст. 493 К3пП) і про</w:t>
      </w:r>
    </w:p>
    <w:p w14:paraId="522896B3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неможливість їх подальшого працевлаштування і ознайомити їх з даним</w:t>
      </w:r>
    </w:p>
    <w:p w14:paraId="7A2A349B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наказом під розпис;</w:t>
      </w:r>
    </w:p>
    <w:p w14:paraId="40310782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6.3. підготувати звіт про заплановане звільнення працівників (форма № 4- ПН</w:t>
      </w:r>
    </w:p>
    <w:p w14:paraId="33F9E0F7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(план) в зв'язку із скороченням штату, п. І ст. 40 КЗпП України і в установлені</w:t>
      </w:r>
    </w:p>
    <w:p w14:paraId="14383C4C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терміни надіслати його у Львівський міський Центр зайнятості ;</w:t>
      </w:r>
    </w:p>
    <w:p w14:paraId="4C6DFDE9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6.4. підготувати проект наказу по особовому складу про звільнення працівників</w:t>
      </w:r>
    </w:p>
    <w:p w14:paraId="32B2A65E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згідно п.1 ст. 40 КЗпП України з виплатою вихідної допомоги (ст. 44 КЗпП</w:t>
      </w:r>
    </w:p>
    <w:p w14:paraId="0AA52C02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України) і компенсаційних виплат за невикористані щорічні відпустки;</w:t>
      </w:r>
    </w:p>
    <w:p w14:paraId="7D96039E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6.5.після звільнення працівників підготувати звіт про фактичне звільнення</w:t>
      </w:r>
    </w:p>
    <w:p w14:paraId="7F15BBC1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працівників (форма №4 - ПН (факт) і в установлені терміни надіслати його</w:t>
      </w:r>
    </w:p>
    <w:p w14:paraId="7FD0E8F3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у Львівський міський Центр зайнятості.</w:t>
      </w:r>
    </w:p>
    <w:p w14:paraId="0C85ACA4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7. Штатний розклад МКП «Винниківське», затверджений 01.05.2014 року</w:t>
      </w:r>
    </w:p>
    <w:p w14:paraId="7F3CB484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залишається чинним стосовно працівників посади, яких скорочуються до їх</w:t>
      </w:r>
    </w:p>
    <w:p w14:paraId="56E61AD9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повного звільнення згідно п.1 ст. 40 КЗпП України,</w:t>
      </w:r>
    </w:p>
    <w:p w14:paraId="54A0CA14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8. Контроль за виконанням даного рішення покласти на заступника міського</w:t>
      </w:r>
    </w:p>
    <w:p w14:paraId="3775338A" w14:textId="77777777" w:rsidR="008978D2" w:rsidRPr="008978D2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голови з питань діяльності виконавчих органів ради.</w:t>
      </w:r>
    </w:p>
    <w:p w14:paraId="2646F98B" w14:textId="77777777" w:rsidR="008978D2" w:rsidRPr="008978D2" w:rsidRDefault="008978D2" w:rsidP="008978D2">
      <w:pPr>
        <w:rPr>
          <w:sz w:val="28"/>
          <w:szCs w:val="28"/>
        </w:rPr>
      </w:pPr>
    </w:p>
    <w:p w14:paraId="0BE01D1F" w14:textId="77777777" w:rsidR="008978D2" w:rsidRPr="008978D2" w:rsidRDefault="008978D2" w:rsidP="008978D2">
      <w:pPr>
        <w:rPr>
          <w:sz w:val="28"/>
          <w:szCs w:val="28"/>
        </w:rPr>
      </w:pPr>
    </w:p>
    <w:p w14:paraId="01C471E0" w14:textId="2FC9D6A6" w:rsidR="00213958" w:rsidRPr="006F2805" w:rsidRDefault="008978D2" w:rsidP="008978D2">
      <w:pPr>
        <w:rPr>
          <w:sz w:val="28"/>
          <w:szCs w:val="28"/>
        </w:rPr>
      </w:pPr>
      <w:r w:rsidRPr="008978D2">
        <w:rPr>
          <w:sz w:val="28"/>
          <w:szCs w:val="28"/>
        </w:rPr>
        <w:t>Міський голова                                                                                     C.І. 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AEBB8C" w14:textId="77777777" w:rsidR="00A51C71" w:rsidRDefault="00A51C71">
      <w:r>
        <w:separator/>
      </w:r>
    </w:p>
  </w:endnote>
  <w:endnote w:type="continuationSeparator" w:id="0">
    <w:p w14:paraId="6D99EDAC" w14:textId="77777777" w:rsidR="00A51C71" w:rsidRDefault="00A51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61CAD4" w14:textId="77777777" w:rsidR="00A51C71" w:rsidRDefault="00A51C71">
      <w:r>
        <w:separator/>
      </w:r>
    </w:p>
  </w:footnote>
  <w:footnote w:type="continuationSeparator" w:id="0">
    <w:p w14:paraId="30D776B0" w14:textId="77777777" w:rsidR="00A51C71" w:rsidRDefault="00A51C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978D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1C71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FD3AEC-962C-4689-B043-9FF5067F2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1829</Words>
  <Characters>1043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2023-11-22T13:18:00Z</dcterms:modified>
</cp:coreProperties>
</file>