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72FFD4BE" w14:textId="77777777" w:rsidR="00D17145" w:rsidRDefault="00D17145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142F3B3A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5B917176" w:rsidR="00BE7A3D" w:rsidRDefault="00BE7A3D" w:rsidP="00D17145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реконструкцію мережі зовнішнього освітлення вул. Гагаріна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D17145" w14:paraId="47F8E030" w14:textId="77777777" w:rsidTr="00BE7A3D">
        <w:tc>
          <w:tcPr>
            <w:tcW w:w="4814" w:type="dxa"/>
          </w:tcPr>
          <w:p w14:paraId="60EDD430" w14:textId="77777777" w:rsidR="00D17145" w:rsidRPr="00BE7A3D" w:rsidRDefault="00D17145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1EF21413" w14:textId="77777777" w:rsidR="00D17145" w:rsidRDefault="00D17145" w:rsidP="00471A72">
            <w:pPr>
              <w:rPr>
                <w:sz w:val="28"/>
              </w:rPr>
            </w:pPr>
          </w:p>
        </w:tc>
      </w:tr>
    </w:tbl>
    <w:p w14:paraId="55C17275" w14:textId="77777777" w:rsidR="00D17145" w:rsidRPr="00D17145" w:rsidRDefault="00D17145" w:rsidP="00D17145">
      <w:pPr>
        <w:ind w:firstLine="720"/>
        <w:rPr>
          <w:sz w:val="28"/>
          <w:szCs w:val="28"/>
        </w:rPr>
      </w:pPr>
      <w:r w:rsidRPr="00D17145">
        <w:rPr>
          <w:sz w:val="28"/>
          <w:szCs w:val="28"/>
        </w:rPr>
        <w:t>Відповідно до Бюджетного кодексу України, Закону України “Про</w:t>
      </w:r>
    </w:p>
    <w:p w14:paraId="7950E72A" w14:textId="77777777" w:rsidR="00D17145" w:rsidRPr="00D17145" w:rsidRDefault="00D17145" w:rsidP="00D17145">
      <w:pPr>
        <w:rPr>
          <w:sz w:val="28"/>
          <w:szCs w:val="28"/>
        </w:rPr>
      </w:pPr>
      <w:r w:rsidRPr="00D17145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2FC12F58" w14:textId="77777777" w:rsidR="00D17145" w:rsidRPr="00D17145" w:rsidRDefault="00D17145" w:rsidP="00D17145">
      <w:pPr>
        <w:rPr>
          <w:sz w:val="28"/>
          <w:szCs w:val="28"/>
        </w:rPr>
      </w:pPr>
      <w:r w:rsidRPr="00D17145">
        <w:rPr>
          <w:sz w:val="28"/>
          <w:szCs w:val="28"/>
        </w:rPr>
        <w:t>1618 від 29.01.2015 р. »Про міський бюджет м. Винники на 2015 рік”</w:t>
      </w:r>
    </w:p>
    <w:p w14:paraId="21420AD4" w14:textId="77777777" w:rsidR="00D17145" w:rsidRPr="00D17145" w:rsidRDefault="00D17145" w:rsidP="00D17145">
      <w:pPr>
        <w:rPr>
          <w:sz w:val="28"/>
          <w:szCs w:val="28"/>
        </w:rPr>
      </w:pPr>
      <w:r w:rsidRPr="00D17145">
        <w:rPr>
          <w:sz w:val="28"/>
          <w:szCs w:val="28"/>
        </w:rPr>
        <w:t>виконавчий комітет Винниківської міської ради</w:t>
      </w:r>
    </w:p>
    <w:p w14:paraId="4B700CF7" w14:textId="77777777" w:rsidR="00D17145" w:rsidRDefault="00D17145" w:rsidP="00D17145">
      <w:pPr>
        <w:jc w:val="center"/>
        <w:rPr>
          <w:sz w:val="28"/>
          <w:szCs w:val="28"/>
        </w:rPr>
      </w:pPr>
    </w:p>
    <w:p w14:paraId="7DA621E8" w14:textId="24AE3048" w:rsidR="00D17145" w:rsidRDefault="00D17145" w:rsidP="00D17145">
      <w:pPr>
        <w:jc w:val="center"/>
        <w:rPr>
          <w:sz w:val="28"/>
          <w:szCs w:val="28"/>
        </w:rPr>
      </w:pPr>
      <w:r w:rsidRPr="00D17145">
        <w:rPr>
          <w:sz w:val="28"/>
          <w:szCs w:val="28"/>
        </w:rPr>
        <w:t>ВИРІШИВ:</w:t>
      </w:r>
    </w:p>
    <w:p w14:paraId="497EF7BF" w14:textId="77777777" w:rsidR="00D17145" w:rsidRPr="00D17145" w:rsidRDefault="00D17145" w:rsidP="00D17145">
      <w:pPr>
        <w:jc w:val="center"/>
        <w:rPr>
          <w:sz w:val="28"/>
          <w:szCs w:val="28"/>
        </w:rPr>
      </w:pPr>
    </w:p>
    <w:p w14:paraId="696FB8A4" w14:textId="77777777" w:rsidR="00D17145" w:rsidRPr="00D17145" w:rsidRDefault="00D17145" w:rsidP="00D17145">
      <w:pPr>
        <w:rPr>
          <w:sz w:val="28"/>
          <w:szCs w:val="28"/>
        </w:rPr>
      </w:pPr>
      <w:r w:rsidRPr="00D17145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7E0B530D" w14:textId="77777777" w:rsidR="00D17145" w:rsidRPr="00D17145" w:rsidRDefault="00D17145" w:rsidP="00D17145">
      <w:pPr>
        <w:rPr>
          <w:sz w:val="28"/>
          <w:szCs w:val="28"/>
        </w:rPr>
      </w:pPr>
      <w:r w:rsidRPr="00D17145">
        <w:rPr>
          <w:sz w:val="28"/>
          <w:szCs w:val="28"/>
        </w:rPr>
        <w:t>зовнішнього освітлення вул. Гагаріна в м. Винники.</w:t>
      </w:r>
    </w:p>
    <w:p w14:paraId="137E1402" w14:textId="77777777" w:rsidR="00D17145" w:rsidRPr="00D17145" w:rsidRDefault="00D17145" w:rsidP="00D17145">
      <w:pPr>
        <w:rPr>
          <w:sz w:val="28"/>
          <w:szCs w:val="28"/>
        </w:rPr>
      </w:pPr>
      <w:r w:rsidRPr="00D17145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66D254FC" w14:textId="77777777" w:rsidR="00D17145" w:rsidRPr="00D17145" w:rsidRDefault="00D17145" w:rsidP="00D17145">
      <w:pPr>
        <w:rPr>
          <w:sz w:val="28"/>
          <w:szCs w:val="28"/>
        </w:rPr>
      </w:pPr>
      <w:r w:rsidRPr="00D17145">
        <w:rPr>
          <w:sz w:val="28"/>
          <w:szCs w:val="28"/>
        </w:rPr>
        <w:t>голови з питань діяльності виконавчих органів ради.</w:t>
      </w:r>
    </w:p>
    <w:p w14:paraId="5CED924F" w14:textId="77777777" w:rsidR="00D17145" w:rsidRDefault="00D17145" w:rsidP="00D17145">
      <w:pPr>
        <w:rPr>
          <w:sz w:val="28"/>
          <w:szCs w:val="28"/>
        </w:rPr>
      </w:pPr>
    </w:p>
    <w:p w14:paraId="66A210C5" w14:textId="77777777" w:rsidR="00D17145" w:rsidRDefault="00D17145" w:rsidP="00D17145">
      <w:pPr>
        <w:rPr>
          <w:sz w:val="28"/>
          <w:szCs w:val="28"/>
        </w:rPr>
      </w:pPr>
    </w:p>
    <w:p w14:paraId="01C471E0" w14:textId="42E01DD2" w:rsidR="00213958" w:rsidRPr="006F2805" w:rsidRDefault="00D17145" w:rsidP="00D17145">
      <w:pPr>
        <w:rPr>
          <w:sz w:val="28"/>
          <w:szCs w:val="28"/>
        </w:rPr>
      </w:pPr>
      <w:r w:rsidRPr="00D1714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Уваров С.І</w:t>
      </w:r>
      <w:bookmarkStart w:id="1" w:name="_GoBack"/>
      <w:bookmarkEnd w:id="1"/>
      <w:r w:rsidRPr="00D17145">
        <w:rPr>
          <w:sz w:val="28"/>
          <w:szCs w:val="28"/>
        </w:rPr>
        <w:t>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64A92" w14:textId="77777777" w:rsidR="00781B79" w:rsidRDefault="00781B79">
      <w:r>
        <w:separator/>
      </w:r>
    </w:p>
  </w:endnote>
  <w:endnote w:type="continuationSeparator" w:id="0">
    <w:p w14:paraId="092EC67C" w14:textId="77777777" w:rsidR="00781B79" w:rsidRDefault="00781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A9C97" w14:textId="77777777" w:rsidR="00781B79" w:rsidRDefault="00781B79">
      <w:r>
        <w:separator/>
      </w:r>
    </w:p>
  </w:footnote>
  <w:footnote w:type="continuationSeparator" w:id="0">
    <w:p w14:paraId="3D1876C1" w14:textId="77777777" w:rsidR="00781B79" w:rsidRDefault="00781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1B7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7145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11A47-8808-49A9-9DA4-E9180DB38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2023-11-23T08:51:00Z</dcterms:modified>
</cp:coreProperties>
</file>