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реконструкцію мережі зовнішнього освітлення  вул.Сагайдачного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D7D54C" w14:textId="77777777" w:rsidR="003A44C1" w:rsidRPr="003A44C1" w:rsidRDefault="003A44C1" w:rsidP="003A44C1">
      <w:pPr>
        <w:ind w:firstLine="720"/>
        <w:rPr>
          <w:sz w:val="28"/>
          <w:szCs w:val="28"/>
        </w:rPr>
      </w:pPr>
      <w:r w:rsidRPr="003A44C1">
        <w:rPr>
          <w:sz w:val="28"/>
          <w:szCs w:val="28"/>
        </w:rPr>
        <w:t>Відповідно до Бюджетного кодексу України, Закону України “Про</w:t>
      </w:r>
    </w:p>
    <w:p w14:paraId="5C74EAA7" w14:textId="3BC9A408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місцеве самоврядування в Україні », рішення Винниківської міської ради №1618 від 29.01.2015 р. »Про міський бюджет м. Винники на 2015 рік”</w:t>
      </w:r>
    </w:p>
    <w:p w14:paraId="0C5AFCBC" w14:textId="77777777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виконавчий комітет Винниківської міської ради</w:t>
      </w:r>
    </w:p>
    <w:p w14:paraId="4DFFFEFC" w14:textId="77777777" w:rsidR="003A44C1" w:rsidRDefault="003A44C1" w:rsidP="003A44C1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14:paraId="199E79A3" w14:textId="0E2695B7" w:rsidR="003A44C1" w:rsidRDefault="003A44C1" w:rsidP="003A44C1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3A44C1">
        <w:rPr>
          <w:sz w:val="28"/>
          <w:szCs w:val="28"/>
        </w:rPr>
        <w:t>ВИРІШИВ:</w:t>
      </w:r>
    </w:p>
    <w:p w14:paraId="2FC518D2" w14:textId="77777777" w:rsidR="003A44C1" w:rsidRPr="003A44C1" w:rsidRDefault="003A44C1" w:rsidP="003A44C1">
      <w:pPr>
        <w:ind w:left="720" w:firstLine="720"/>
        <w:jc w:val="center"/>
        <w:rPr>
          <w:sz w:val="28"/>
          <w:szCs w:val="28"/>
        </w:rPr>
      </w:pPr>
    </w:p>
    <w:p w14:paraId="6FAD24AC" w14:textId="77777777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6064DF1B" w14:textId="396E0E74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зовн</w:t>
      </w:r>
      <w:r>
        <w:rPr>
          <w:sz w:val="28"/>
          <w:szCs w:val="28"/>
        </w:rPr>
        <w:t>ішнього освітлення вул. Сагайдачного</w:t>
      </w:r>
      <w:r w:rsidRPr="003A44C1">
        <w:rPr>
          <w:sz w:val="28"/>
          <w:szCs w:val="28"/>
        </w:rPr>
        <w:t xml:space="preserve"> в м. Винники.</w:t>
      </w:r>
    </w:p>
    <w:p w14:paraId="18CFFC22" w14:textId="77777777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7E085859" w14:textId="77777777" w:rsidR="003A44C1" w:rsidRPr="003A44C1" w:rsidRDefault="003A44C1" w:rsidP="003A44C1">
      <w:pPr>
        <w:rPr>
          <w:sz w:val="28"/>
          <w:szCs w:val="28"/>
        </w:rPr>
      </w:pPr>
      <w:r w:rsidRPr="003A44C1">
        <w:rPr>
          <w:sz w:val="28"/>
          <w:szCs w:val="28"/>
        </w:rPr>
        <w:t>голови з питань діяльності виконавчих органів ради.</w:t>
      </w:r>
    </w:p>
    <w:p w14:paraId="39EE7008" w14:textId="77777777" w:rsidR="003A44C1" w:rsidRDefault="003A44C1" w:rsidP="003A44C1">
      <w:pPr>
        <w:rPr>
          <w:sz w:val="28"/>
          <w:szCs w:val="28"/>
        </w:rPr>
      </w:pPr>
    </w:p>
    <w:p w14:paraId="089ACF62" w14:textId="77777777" w:rsidR="003A44C1" w:rsidRDefault="003A44C1" w:rsidP="003A44C1">
      <w:pPr>
        <w:rPr>
          <w:sz w:val="28"/>
          <w:szCs w:val="28"/>
        </w:rPr>
      </w:pPr>
    </w:p>
    <w:p w14:paraId="01C471E0" w14:textId="3F7F1022" w:rsidR="00213958" w:rsidRPr="006F2805" w:rsidRDefault="003A44C1" w:rsidP="003A44C1">
      <w:pPr>
        <w:rPr>
          <w:sz w:val="28"/>
          <w:szCs w:val="28"/>
        </w:rPr>
      </w:pPr>
      <w:bookmarkStart w:id="1" w:name="_GoBack"/>
      <w:bookmarkEnd w:id="1"/>
      <w:r w:rsidRPr="003A44C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A44C1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02253" w14:textId="77777777" w:rsidR="00D95029" w:rsidRDefault="00D95029">
      <w:r>
        <w:separator/>
      </w:r>
    </w:p>
  </w:endnote>
  <w:endnote w:type="continuationSeparator" w:id="0">
    <w:p w14:paraId="32024BC1" w14:textId="77777777" w:rsidR="00D95029" w:rsidRDefault="00D9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00B0A" w14:textId="77777777" w:rsidR="00D95029" w:rsidRDefault="00D95029">
      <w:r>
        <w:separator/>
      </w:r>
    </w:p>
  </w:footnote>
  <w:footnote w:type="continuationSeparator" w:id="0">
    <w:p w14:paraId="0D0B1D98" w14:textId="77777777" w:rsidR="00D95029" w:rsidRDefault="00D95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4C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02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E26D4-2FC9-46F8-9BDC-794E5A704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2023-11-23T10:14:00Z</dcterms:modified>
</cp:coreProperties>
</file>