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0DAB0E32" w14:textId="77777777" w:rsidR="000271EB" w:rsidRDefault="000271EB" w:rsidP="00A84DA2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F244352" w14:textId="676AF7A3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64C4FCE" w:rsidR="00BE7A3D" w:rsidRDefault="00BE7A3D" w:rsidP="000271EB">
            <w:pP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24.03.2015р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проектування та будівництво індивідуального житлового будинку на земельній ділянці по вул. Галицька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BF7B454" w14:textId="2F8BFFB2" w:rsidR="000271EB" w:rsidRPr="000271EB" w:rsidRDefault="000271EB" w:rsidP="000271EB">
      <w:pPr>
        <w:ind w:firstLine="720"/>
        <w:rPr>
          <w:sz w:val="28"/>
          <w:szCs w:val="28"/>
        </w:rPr>
      </w:pPr>
      <w:bookmarkStart w:id="1" w:name="_GoBack"/>
      <w:r w:rsidRPr="000271EB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0271EB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0271EB">
        <w:rPr>
          <w:sz w:val="28"/>
          <w:szCs w:val="28"/>
        </w:rPr>
        <w:t>до Наказу Міністерства Регіонального розвитку, будівництва та житлово-комунального</w:t>
      </w:r>
      <w:r>
        <w:rPr>
          <w:sz w:val="28"/>
          <w:szCs w:val="28"/>
        </w:rPr>
        <w:t xml:space="preserve"> </w:t>
      </w:r>
      <w:r w:rsidRPr="000271EB">
        <w:rPr>
          <w:sz w:val="28"/>
          <w:szCs w:val="28"/>
        </w:rPr>
        <w:t>господарства України від 05.07.2011р. №103 «Про затвердження Порядку видачі</w:t>
      </w:r>
      <w:r>
        <w:rPr>
          <w:sz w:val="28"/>
          <w:szCs w:val="28"/>
        </w:rPr>
        <w:t xml:space="preserve"> </w:t>
      </w:r>
      <w:r w:rsidRPr="000271EB">
        <w:rPr>
          <w:sz w:val="28"/>
          <w:szCs w:val="28"/>
        </w:rPr>
        <w:t>будівельного паспорта забудови земельної ділянки» та рішення сесії Винниківської</w:t>
      </w:r>
      <w:r>
        <w:rPr>
          <w:sz w:val="28"/>
          <w:szCs w:val="28"/>
        </w:rPr>
        <w:t xml:space="preserve"> </w:t>
      </w:r>
      <w:r w:rsidRPr="000271EB">
        <w:rPr>
          <w:sz w:val="28"/>
          <w:szCs w:val="28"/>
        </w:rPr>
        <w:t>міської ради №470 від 29.03.2012р. «Про видачу будівельних паспортів», розглянувши</w:t>
      </w:r>
      <w:r>
        <w:rPr>
          <w:sz w:val="28"/>
          <w:szCs w:val="28"/>
        </w:rPr>
        <w:t xml:space="preserve"> </w:t>
      </w:r>
      <w:r w:rsidRPr="000271EB">
        <w:rPr>
          <w:sz w:val="28"/>
          <w:szCs w:val="28"/>
        </w:rPr>
        <w:t>заяву гр.Беня Б.З., беручи до уваги Витяг з Державного реєстру речових прав на нерухоме</w:t>
      </w:r>
    </w:p>
    <w:p w14:paraId="7B895687" w14:textId="05768143" w:rsidR="000271EB" w:rsidRPr="000271EB" w:rsidRDefault="000271EB" w:rsidP="000271EB">
      <w:pPr>
        <w:rPr>
          <w:sz w:val="28"/>
          <w:szCs w:val="28"/>
        </w:rPr>
      </w:pPr>
      <w:r w:rsidRPr="000271EB">
        <w:rPr>
          <w:sz w:val="28"/>
          <w:szCs w:val="28"/>
        </w:rPr>
        <w:t>майно про реєстрацію права власності на земель</w:t>
      </w:r>
      <w:r>
        <w:rPr>
          <w:sz w:val="28"/>
          <w:szCs w:val="28"/>
        </w:rPr>
        <w:t xml:space="preserve">ну ділянку (серія ЕАВ №103230). </w:t>
      </w:r>
      <w:r w:rsidRPr="000271EB">
        <w:rPr>
          <w:sz w:val="28"/>
          <w:szCs w:val="28"/>
        </w:rPr>
        <w:t>виконком Винниківської міської ради</w:t>
      </w:r>
      <w:r>
        <w:rPr>
          <w:sz w:val="28"/>
          <w:szCs w:val="28"/>
        </w:rPr>
        <w:t>-</w:t>
      </w:r>
    </w:p>
    <w:p w14:paraId="588E780E" w14:textId="77777777" w:rsidR="000271EB" w:rsidRDefault="000271EB" w:rsidP="000271EB">
      <w:pPr>
        <w:jc w:val="center"/>
        <w:rPr>
          <w:sz w:val="28"/>
          <w:szCs w:val="28"/>
        </w:rPr>
      </w:pPr>
    </w:p>
    <w:p w14:paraId="5EC97F76" w14:textId="30ABAD24" w:rsidR="000271EB" w:rsidRDefault="000271EB" w:rsidP="000271EB">
      <w:pPr>
        <w:jc w:val="center"/>
        <w:rPr>
          <w:sz w:val="28"/>
          <w:szCs w:val="28"/>
        </w:rPr>
      </w:pPr>
      <w:r>
        <w:rPr>
          <w:sz w:val="28"/>
          <w:szCs w:val="28"/>
        </w:rPr>
        <w:t>ВИРІ</w:t>
      </w:r>
      <w:r w:rsidRPr="000271EB">
        <w:rPr>
          <w:sz w:val="28"/>
          <w:szCs w:val="28"/>
        </w:rPr>
        <w:t>ШИВ:</w:t>
      </w:r>
    </w:p>
    <w:p w14:paraId="451E1D9D" w14:textId="77777777" w:rsidR="000271EB" w:rsidRPr="000271EB" w:rsidRDefault="000271EB" w:rsidP="000271EB">
      <w:pPr>
        <w:jc w:val="center"/>
        <w:rPr>
          <w:sz w:val="28"/>
          <w:szCs w:val="28"/>
        </w:rPr>
      </w:pPr>
    </w:p>
    <w:p w14:paraId="680DA697" w14:textId="25E8E940" w:rsidR="000271EB" w:rsidRPr="000271EB" w:rsidRDefault="000271EB" w:rsidP="000271EB">
      <w:pPr>
        <w:rPr>
          <w:sz w:val="28"/>
          <w:szCs w:val="28"/>
        </w:rPr>
      </w:pPr>
      <w:r w:rsidRPr="000271EB">
        <w:rPr>
          <w:sz w:val="28"/>
          <w:szCs w:val="28"/>
        </w:rPr>
        <w:t>1. Видати гр.Беню Богдану Зіновійовичу будівел</w:t>
      </w:r>
      <w:r>
        <w:rPr>
          <w:sz w:val="28"/>
          <w:szCs w:val="28"/>
        </w:rPr>
        <w:t xml:space="preserve">ьний паспорт забудови земельної </w:t>
      </w:r>
      <w:r w:rsidRPr="000271EB">
        <w:rPr>
          <w:sz w:val="28"/>
          <w:szCs w:val="28"/>
        </w:rPr>
        <w:t>ділянки на проектування та будівництво індивідуального житлового будинку на земельній</w:t>
      </w:r>
      <w:r>
        <w:rPr>
          <w:sz w:val="28"/>
          <w:szCs w:val="28"/>
        </w:rPr>
        <w:t xml:space="preserve"> </w:t>
      </w:r>
      <w:r w:rsidRPr="000271EB">
        <w:rPr>
          <w:sz w:val="28"/>
          <w:szCs w:val="28"/>
        </w:rPr>
        <w:t>ділянці по вул.Галицька (к/н 4610160300:04:002:0035) у м.</w:t>
      </w:r>
      <w:r>
        <w:rPr>
          <w:sz w:val="28"/>
          <w:szCs w:val="28"/>
        </w:rPr>
        <w:t xml:space="preserve"> </w:t>
      </w:r>
      <w:r w:rsidRPr="000271EB">
        <w:rPr>
          <w:sz w:val="28"/>
          <w:szCs w:val="28"/>
        </w:rPr>
        <w:t>Винники.</w:t>
      </w:r>
    </w:p>
    <w:p w14:paraId="6EBCD7FA" w14:textId="33BE4850" w:rsidR="000271EB" w:rsidRPr="000271EB" w:rsidRDefault="000271EB" w:rsidP="000271EB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0271EB">
        <w:rPr>
          <w:sz w:val="28"/>
          <w:szCs w:val="28"/>
        </w:rPr>
        <w:t>Доручити архітектору м.</w:t>
      </w:r>
      <w:r>
        <w:rPr>
          <w:sz w:val="28"/>
          <w:szCs w:val="28"/>
        </w:rPr>
        <w:t xml:space="preserve"> </w:t>
      </w:r>
      <w:r w:rsidRPr="000271EB">
        <w:rPr>
          <w:sz w:val="28"/>
          <w:szCs w:val="28"/>
        </w:rPr>
        <w:t>Винники виконати будівельний паспорт забудови</w:t>
      </w:r>
    </w:p>
    <w:p w14:paraId="6033E02E" w14:textId="51D0B0D8" w:rsidR="000271EB" w:rsidRPr="000271EB" w:rsidRDefault="000271EB" w:rsidP="000271EB">
      <w:pPr>
        <w:rPr>
          <w:sz w:val="28"/>
          <w:szCs w:val="28"/>
        </w:rPr>
      </w:pPr>
      <w:r w:rsidRPr="000271EB">
        <w:rPr>
          <w:sz w:val="28"/>
          <w:szCs w:val="28"/>
        </w:rPr>
        <w:t>земельної ділянки на проектування та будівництво індивідуального житлового будинку на</w:t>
      </w:r>
      <w:r>
        <w:rPr>
          <w:sz w:val="28"/>
          <w:szCs w:val="28"/>
        </w:rPr>
        <w:t xml:space="preserve"> </w:t>
      </w:r>
      <w:r w:rsidRPr="000271EB">
        <w:rPr>
          <w:sz w:val="28"/>
          <w:szCs w:val="28"/>
        </w:rPr>
        <w:t>земельній ділянці по вул.</w:t>
      </w:r>
      <w:r>
        <w:rPr>
          <w:sz w:val="28"/>
          <w:szCs w:val="28"/>
        </w:rPr>
        <w:t xml:space="preserve"> </w:t>
      </w:r>
      <w:r w:rsidRPr="000271EB">
        <w:rPr>
          <w:sz w:val="28"/>
          <w:szCs w:val="28"/>
        </w:rPr>
        <w:t xml:space="preserve">Галицька </w:t>
      </w:r>
      <w:r>
        <w:rPr>
          <w:sz w:val="28"/>
          <w:szCs w:val="28"/>
        </w:rPr>
        <w:t>(к/н 4610160300:04:002:0035) у м</w:t>
      </w:r>
      <w:r w:rsidRPr="000271E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0271EB">
        <w:rPr>
          <w:sz w:val="28"/>
          <w:szCs w:val="28"/>
        </w:rPr>
        <w:t>Винники.</w:t>
      </w:r>
    </w:p>
    <w:p w14:paraId="412C3913" w14:textId="7348FAF6" w:rsidR="000271EB" w:rsidRPr="000271EB" w:rsidRDefault="000271EB" w:rsidP="000271EB">
      <w:pPr>
        <w:rPr>
          <w:sz w:val="28"/>
          <w:szCs w:val="28"/>
        </w:rPr>
      </w:pPr>
      <w:r>
        <w:rPr>
          <w:sz w:val="28"/>
          <w:szCs w:val="28"/>
        </w:rPr>
        <w:t>3. Зобов'язати гр. Беня Б.З.</w:t>
      </w:r>
    </w:p>
    <w:p w14:paraId="6DA5E422" w14:textId="0619C7D0" w:rsidR="000271EB" w:rsidRPr="000271EB" w:rsidRDefault="000271EB" w:rsidP="000271EB">
      <w:pPr>
        <w:rPr>
          <w:sz w:val="28"/>
          <w:szCs w:val="28"/>
        </w:rPr>
      </w:pPr>
      <w:r w:rsidRPr="000271EB">
        <w:rPr>
          <w:sz w:val="28"/>
          <w:szCs w:val="28"/>
        </w:rPr>
        <w:t>3.1. Отримати у встановленому порядку технічні умови на інженерне забезпечення</w:t>
      </w:r>
      <w:r>
        <w:rPr>
          <w:sz w:val="28"/>
          <w:szCs w:val="28"/>
        </w:rPr>
        <w:t xml:space="preserve"> </w:t>
      </w:r>
      <w:r w:rsidRPr="000271EB">
        <w:rPr>
          <w:sz w:val="28"/>
          <w:szCs w:val="28"/>
        </w:rPr>
        <w:t>об'єкту містобудування</w:t>
      </w:r>
      <w:r>
        <w:rPr>
          <w:sz w:val="28"/>
          <w:szCs w:val="28"/>
        </w:rPr>
        <w:t>.</w:t>
      </w:r>
    </w:p>
    <w:p w14:paraId="47E24E7F" w14:textId="6E5E43E3" w:rsidR="000271EB" w:rsidRPr="000271EB" w:rsidRDefault="000271EB" w:rsidP="000271EB">
      <w:pPr>
        <w:rPr>
          <w:sz w:val="28"/>
          <w:szCs w:val="28"/>
        </w:rPr>
      </w:pPr>
      <w:r w:rsidRPr="000271EB">
        <w:rPr>
          <w:sz w:val="28"/>
          <w:szCs w:val="28"/>
        </w:rPr>
        <w:lastRenderedPageBreak/>
        <w:t>3.2.При</w:t>
      </w:r>
      <w:r>
        <w:rPr>
          <w:sz w:val="28"/>
          <w:szCs w:val="28"/>
        </w:rPr>
        <w:t xml:space="preserve"> проектуванні і будівництві об'є</w:t>
      </w:r>
      <w:r w:rsidRPr="000271EB">
        <w:rPr>
          <w:sz w:val="28"/>
          <w:szCs w:val="28"/>
        </w:rPr>
        <w:t>кту містобудування дотримуватись вимог,</w:t>
      </w:r>
      <w:r>
        <w:rPr>
          <w:sz w:val="28"/>
          <w:szCs w:val="28"/>
        </w:rPr>
        <w:t xml:space="preserve"> </w:t>
      </w:r>
      <w:r w:rsidRPr="000271EB">
        <w:rPr>
          <w:sz w:val="28"/>
          <w:szCs w:val="28"/>
        </w:rPr>
        <w:t>визначених у будівельному паспорті забудови земельної ділянки.</w:t>
      </w:r>
    </w:p>
    <w:p w14:paraId="656FBAA4" w14:textId="6B34EA2E" w:rsidR="000271EB" w:rsidRPr="000271EB" w:rsidRDefault="000271EB" w:rsidP="000271EB">
      <w:pPr>
        <w:rPr>
          <w:sz w:val="28"/>
          <w:szCs w:val="28"/>
        </w:rPr>
      </w:pPr>
      <w:r w:rsidRPr="000271EB">
        <w:rPr>
          <w:sz w:val="28"/>
          <w:szCs w:val="28"/>
        </w:rPr>
        <w:t>3.3. Зареєструвати в інс</w:t>
      </w:r>
      <w:r>
        <w:rPr>
          <w:sz w:val="28"/>
          <w:szCs w:val="28"/>
        </w:rPr>
        <w:t xml:space="preserve">пекції Державного архітектурно-будівельного контролю у </w:t>
      </w:r>
      <w:r w:rsidRPr="000271EB">
        <w:rPr>
          <w:sz w:val="28"/>
          <w:szCs w:val="28"/>
        </w:rPr>
        <w:t>Львівській області Повідомлення про початок виконання будівельних робіт.</w:t>
      </w:r>
    </w:p>
    <w:p w14:paraId="0A5807BD" w14:textId="3DD20CE6" w:rsidR="000271EB" w:rsidRPr="000271EB" w:rsidRDefault="000271EB" w:rsidP="000271EB">
      <w:pPr>
        <w:rPr>
          <w:sz w:val="28"/>
          <w:szCs w:val="28"/>
        </w:rPr>
      </w:pPr>
      <w:r w:rsidRPr="000271EB">
        <w:rPr>
          <w:sz w:val="28"/>
          <w:szCs w:val="28"/>
        </w:rPr>
        <w:t>3.4. Повідомити про поч</w:t>
      </w:r>
      <w:r>
        <w:rPr>
          <w:sz w:val="28"/>
          <w:szCs w:val="28"/>
        </w:rPr>
        <w:t>аток виконання будівельних робіт</w:t>
      </w:r>
      <w:r w:rsidRPr="000271EB">
        <w:rPr>
          <w:sz w:val="28"/>
          <w:szCs w:val="28"/>
        </w:rPr>
        <w:t xml:space="preserve"> інспекцію ДАБК у</w:t>
      </w:r>
    </w:p>
    <w:p w14:paraId="6E2D8F2F" w14:textId="77777777" w:rsidR="000271EB" w:rsidRPr="000271EB" w:rsidRDefault="000271EB" w:rsidP="000271EB">
      <w:pPr>
        <w:rPr>
          <w:sz w:val="28"/>
          <w:szCs w:val="28"/>
        </w:rPr>
      </w:pPr>
      <w:r w:rsidRPr="000271EB">
        <w:rPr>
          <w:sz w:val="28"/>
          <w:szCs w:val="28"/>
        </w:rPr>
        <w:t>Львівській області та виконавчий комітет Винниківської міської ради.,</w:t>
      </w:r>
    </w:p>
    <w:p w14:paraId="3A7701AE" w14:textId="7720EF88" w:rsidR="000271EB" w:rsidRPr="000271EB" w:rsidRDefault="000271EB" w:rsidP="000271EB">
      <w:pPr>
        <w:rPr>
          <w:sz w:val="28"/>
          <w:szCs w:val="28"/>
        </w:rPr>
      </w:pPr>
      <w:r w:rsidRPr="000271EB">
        <w:rPr>
          <w:sz w:val="28"/>
          <w:szCs w:val="28"/>
        </w:rPr>
        <w:t>3.5. Після завершен</w:t>
      </w:r>
      <w:r>
        <w:rPr>
          <w:sz w:val="28"/>
          <w:szCs w:val="28"/>
        </w:rPr>
        <w:t>ня будівельних робіт з будівницт</w:t>
      </w:r>
      <w:r w:rsidRPr="000271EB">
        <w:rPr>
          <w:sz w:val="28"/>
          <w:szCs w:val="28"/>
        </w:rPr>
        <w:t>ва індивідуального житлового</w:t>
      </w:r>
      <w:r>
        <w:rPr>
          <w:sz w:val="28"/>
          <w:szCs w:val="28"/>
        </w:rPr>
        <w:t xml:space="preserve"> </w:t>
      </w:r>
      <w:r w:rsidRPr="000271EB">
        <w:rPr>
          <w:sz w:val="28"/>
          <w:szCs w:val="28"/>
        </w:rPr>
        <w:t>будинку, виготовити і встановити номерний знак на будинок, оформити у встановленому</w:t>
      </w:r>
      <w:r>
        <w:rPr>
          <w:sz w:val="28"/>
          <w:szCs w:val="28"/>
        </w:rPr>
        <w:t xml:space="preserve"> порядку документи для здачі об’є</w:t>
      </w:r>
      <w:r w:rsidRPr="000271EB">
        <w:rPr>
          <w:sz w:val="28"/>
          <w:szCs w:val="28"/>
        </w:rPr>
        <w:t>кту в експлуатацію та подати копію декларації або</w:t>
      </w:r>
      <w:r>
        <w:rPr>
          <w:sz w:val="28"/>
          <w:szCs w:val="28"/>
        </w:rPr>
        <w:t xml:space="preserve"> сертифікату </w:t>
      </w:r>
      <w:r w:rsidRPr="000271EB">
        <w:rPr>
          <w:sz w:val="28"/>
          <w:szCs w:val="28"/>
        </w:rPr>
        <w:t>виконавчому комітету Винниківської міської ради</w:t>
      </w:r>
    </w:p>
    <w:p w14:paraId="3F4620A6" w14:textId="7B8926C0" w:rsidR="000271EB" w:rsidRPr="000271EB" w:rsidRDefault="000271EB" w:rsidP="000271EB">
      <w:pPr>
        <w:rPr>
          <w:sz w:val="28"/>
          <w:szCs w:val="28"/>
        </w:rPr>
      </w:pPr>
      <w:r w:rsidRPr="000271EB">
        <w:rPr>
          <w:sz w:val="28"/>
          <w:szCs w:val="28"/>
        </w:rPr>
        <w:t>4. Роз'яснити гр.Беню Б.3., що будівельні роботи</w:t>
      </w:r>
      <w:r>
        <w:rPr>
          <w:sz w:val="28"/>
          <w:szCs w:val="28"/>
        </w:rPr>
        <w:t xml:space="preserve"> можна розпочинати тільки після </w:t>
      </w:r>
      <w:r w:rsidRPr="000271EB">
        <w:rPr>
          <w:sz w:val="28"/>
          <w:szCs w:val="28"/>
        </w:rPr>
        <w:t>отримання відповідних дозволів, згідно державних норм та правил,</w:t>
      </w:r>
    </w:p>
    <w:p w14:paraId="496BAEB4" w14:textId="73EC6FED" w:rsidR="000271EB" w:rsidRPr="000271EB" w:rsidRDefault="000271EB" w:rsidP="000271EB">
      <w:pPr>
        <w:rPr>
          <w:sz w:val="28"/>
          <w:szCs w:val="28"/>
        </w:rPr>
      </w:pPr>
      <w:r w:rsidRPr="000271EB">
        <w:rPr>
          <w:sz w:val="28"/>
          <w:szCs w:val="28"/>
        </w:rPr>
        <w:t>4.1. У разі будівництва житлового будинку зага</w:t>
      </w:r>
      <w:r>
        <w:rPr>
          <w:sz w:val="28"/>
          <w:szCs w:val="28"/>
        </w:rPr>
        <w:t>льною площею 300 кв.м. і більше замовник залучає</w:t>
      </w:r>
      <w:r w:rsidRPr="000271EB">
        <w:rPr>
          <w:sz w:val="28"/>
          <w:szCs w:val="28"/>
        </w:rPr>
        <w:t>ться до пайової участі у розвитку інфраструктури міста Винники та</w:t>
      </w:r>
      <w:r>
        <w:rPr>
          <w:sz w:val="28"/>
          <w:szCs w:val="28"/>
        </w:rPr>
        <w:t xml:space="preserve"> </w:t>
      </w:r>
      <w:r w:rsidRPr="000271EB">
        <w:rPr>
          <w:sz w:val="28"/>
          <w:szCs w:val="28"/>
        </w:rPr>
        <w:t>укладає Договір про пайову участь з виконкомом Винниківської міської ради.</w:t>
      </w:r>
    </w:p>
    <w:p w14:paraId="59458994" w14:textId="5C910F2F" w:rsidR="000271EB" w:rsidRPr="000271EB" w:rsidRDefault="000271EB" w:rsidP="000271EB">
      <w:pPr>
        <w:rPr>
          <w:sz w:val="28"/>
          <w:szCs w:val="28"/>
        </w:rPr>
      </w:pPr>
      <w:r w:rsidRPr="000271EB">
        <w:rPr>
          <w:sz w:val="28"/>
          <w:szCs w:val="28"/>
        </w:rPr>
        <w:t xml:space="preserve">5. Контроль за виконанням даного рішення покласти </w:t>
      </w:r>
      <w:r>
        <w:rPr>
          <w:sz w:val="28"/>
          <w:szCs w:val="28"/>
        </w:rPr>
        <w:t xml:space="preserve">на заступника міського голови з </w:t>
      </w:r>
      <w:r w:rsidRPr="000271EB">
        <w:rPr>
          <w:sz w:val="28"/>
          <w:szCs w:val="28"/>
        </w:rPr>
        <w:t>питань діяльності виконавчих органів ради</w:t>
      </w:r>
      <w:r>
        <w:rPr>
          <w:sz w:val="28"/>
          <w:szCs w:val="28"/>
        </w:rPr>
        <w:t>.</w:t>
      </w:r>
    </w:p>
    <w:p w14:paraId="61248509" w14:textId="77777777" w:rsidR="000271EB" w:rsidRDefault="000271EB" w:rsidP="000271EB">
      <w:pPr>
        <w:rPr>
          <w:sz w:val="28"/>
          <w:szCs w:val="28"/>
        </w:rPr>
      </w:pPr>
    </w:p>
    <w:p w14:paraId="014CFBFC" w14:textId="77777777" w:rsidR="000271EB" w:rsidRDefault="000271EB" w:rsidP="000271EB">
      <w:pPr>
        <w:rPr>
          <w:sz w:val="28"/>
          <w:szCs w:val="28"/>
        </w:rPr>
      </w:pPr>
    </w:p>
    <w:p w14:paraId="01C471E0" w14:textId="1C6E6FA0" w:rsidR="00213958" w:rsidRPr="006F2805" w:rsidRDefault="000271EB" w:rsidP="000271EB">
      <w:pPr>
        <w:rPr>
          <w:sz w:val="28"/>
          <w:szCs w:val="28"/>
        </w:rPr>
      </w:pPr>
      <w:r w:rsidRPr="000271EB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             </w:t>
      </w:r>
      <w:r w:rsidRPr="000271EB">
        <w:rPr>
          <w:sz w:val="28"/>
          <w:szCs w:val="28"/>
        </w:rPr>
        <w:t>С.l.Уваров</w:t>
      </w:r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02CDA0" w14:textId="77777777" w:rsidR="00A95088" w:rsidRDefault="00A95088">
      <w:r>
        <w:separator/>
      </w:r>
    </w:p>
  </w:endnote>
  <w:endnote w:type="continuationSeparator" w:id="0">
    <w:p w14:paraId="368E09A9" w14:textId="77777777" w:rsidR="00A95088" w:rsidRDefault="00A95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D7A9B8" w14:textId="77777777" w:rsidR="00A95088" w:rsidRDefault="00A95088">
      <w:r>
        <w:separator/>
      </w:r>
    </w:p>
  </w:footnote>
  <w:footnote w:type="continuationSeparator" w:id="0">
    <w:p w14:paraId="202AE16E" w14:textId="77777777" w:rsidR="00A95088" w:rsidRDefault="00A950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271EB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088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384F21-EA05-4FD4-9DDA-F09B7F7FC6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83</TotalTime>
  <Pages>1</Pages>
  <Words>1981</Words>
  <Characters>1130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2023-11-24T11:09:00Z</dcterms:modified>
</cp:coreProperties>
</file>