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вул. Лісна  у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FA91B2C" w14:textId="77777777" w:rsidR="008F7145" w:rsidRPr="008F7145" w:rsidRDefault="008F7145" w:rsidP="008F7145">
      <w:pPr>
        <w:ind w:firstLine="720"/>
        <w:rPr>
          <w:sz w:val="28"/>
          <w:szCs w:val="28"/>
        </w:rPr>
      </w:pPr>
      <w:r w:rsidRPr="008F7145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гр.Годунько О.П., беручи до уваги Витяг з Державного реєстру речових прав на</w:t>
      </w:r>
    </w:p>
    <w:p w14:paraId="658415D0" w14:textId="77777777" w:rsidR="008F7145" w:rsidRPr="008F7145" w:rsidRDefault="008F7145" w:rsidP="008F7145">
      <w:pPr>
        <w:rPr>
          <w:sz w:val="28"/>
          <w:szCs w:val="28"/>
        </w:rPr>
      </w:pPr>
      <w:r w:rsidRPr="008F7145">
        <w:rPr>
          <w:sz w:val="28"/>
          <w:szCs w:val="28"/>
        </w:rPr>
        <w:t>нерухоме майно про реєстрацію права власності на земельну ділянку (серія ЕАМ №656334). виконком Винниківської міської ради —</w:t>
      </w:r>
    </w:p>
    <w:p w14:paraId="1745BA8F" w14:textId="77777777" w:rsidR="008F7145" w:rsidRPr="008F7145" w:rsidRDefault="008F7145" w:rsidP="008F7145">
      <w:pPr>
        <w:rPr>
          <w:sz w:val="28"/>
          <w:szCs w:val="28"/>
        </w:rPr>
      </w:pPr>
    </w:p>
    <w:p w14:paraId="6912CC4D" w14:textId="77777777" w:rsidR="008F7145" w:rsidRPr="008F7145" w:rsidRDefault="008F7145" w:rsidP="008F7145">
      <w:pPr>
        <w:jc w:val="center"/>
        <w:rPr>
          <w:sz w:val="28"/>
          <w:szCs w:val="28"/>
        </w:rPr>
      </w:pPr>
      <w:r w:rsidRPr="008F7145">
        <w:rPr>
          <w:sz w:val="28"/>
          <w:szCs w:val="28"/>
        </w:rPr>
        <w:t>ВИРІШИВ:</w:t>
      </w:r>
    </w:p>
    <w:p w14:paraId="11348356" w14:textId="77777777" w:rsidR="008F7145" w:rsidRPr="008F7145" w:rsidRDefault="008F7145" w:rsidP="008F7145">
      <w:pPr>
        <w:rPr>
          <w:sz w:val="28"/>
          <w:szCs w:val="28"/>
        </w:rPr>
      </w:pPr>
    </w:p>
    <w:p w14:paraId="269F3A28" w14:textId="77777777" w:rsidR="008F7145" w:rsidRPr="008F7145" w:rsidRDefault="008F7145" w:rsidP="008F7145">
      <w:pPr>
        <w:rPr>
          <w:sz w:val="28"/>
          <w:szCs w:val="28"/>
        </w:rPr>
      </w:pPr>
      <w:r w:rsidRPr="008F7145">
        <w:rPr>
          <w:sz w:val="28"/>
          <w:szCs w:val="28"/>
        </w:rPr>
        <w:t>1.Видати гр. Годунько Оксані Петрівні будівельний паспорт забудови земельної</w:t>
      </w:r>
    </w:p>
    <w:p w14:paraId="4586E80C" w14:textId="77777777" w:rsidR="008F7145" w:rsidRPr="008F7145" w:rsidRDefault="008F7145" w:rsidP="008F7145">
      <w:pPr>
        <w:rPr>
          <w:sz w:val="28"/>
          <w:szCs w:val="28"/>
        </w:rPr>
      </w:pPr>
      <w:r w:rsidRPr="008F7145">
        <w:rPr>
          <w:sz w:val="28"/>
          <w:szCs w:val="28"/>
        </w:rPr>
        <w:t>ділянки на проектування та будівництво індивідуального житлового будинку на земельній ділянці по вул. Лісна (к/н 4610160300:04:002:0064) у м. Винники</w:t>
      </w:r>
    </w:p>
    <w:p w14:paraId="6380F431" w14:textId="77777777" w:rsidR="008F7145" w:rsidRPr="008F7145" w:rsidRDefault="008F7145" w:rsidP="008F7145">
      <w:pPr>
        <w:rPr>
          <w:sz w:val="28"/>
          <w:szCs w:val="28"/>
        </w:rPr>
      </w:pPr>
      <w:r w:rsidRPr="008F7145">
        <w:rPr>
          <w:sz w:val="28"/>
          <w:szCs w:val="28"/>
        </w:rPr>
        <w:t>2. Доручити архітектору м. Винники виконати будівельний паспорт забудови</w:t>
      </w:r>
    </w:p>
    <w:p w14:paraId="6524E1DA" w14:textId="77777777" w:rsidR="008F7145" w:rsidRPr="008F7145" w:rsidRDefault="008F7145" w:rsidP="008F7145">
      <w:pPr>
        <w:rPr>
          <w:sz w:val="28"/>
          <w:szCs w:val="28"/>
        </w:rPr>
      </w:pPr>
      <w:r w:rsidRPr="008F7145">
        <w:rPr>
          <w:sz w:val="28"/>
          <w:szCs w:val="28"/>
        </w:rPr>
        <w:t>земельної ділянки на проектування та будівництво індивідуального житлового будинку на земельній ділянці по вул. Лісна (к/н 4610160300:04:002:0064) у м. Винники.</w:t>
      </w:r>
    </w:p>
    <w:p w14:paraId="52F9512B" w14:textId="77777777" w:rsidR="008F7145" w:rsidRPr="008F7145" w:rsidRDefault="008F7145" w:rsidP="008F7145">
      <w:pPr>
        <w:rPr>
          <w:sz w:val="28"/>
          <w:szCs w:val="28"/>
        </w:rPr>
      </w:pPr>
      <w:r w:rsidRPr="008F7145">
        <w:rPr>
          <w:sz w:val="28"/>
          <w:szCs w:val="28"/>
        </w:rPr>
        <w:t>3.Зобов'язати гр.Годунько О.П.</w:t>
      </w:r>
    </w:p>
    <w:p w14:paraId="41ABCAD1" w14:textId="77777777" w:rsidR="008F7145" w:rsidRPr="008F7145" w:rsidRDefault="008F7145" w:rsidP="008F7145">
      <w:pPr>
        <w:rPr>
          <w:sz w:val="28"/>
          <w:szCs w:val="28"/>
        </w:rPr>
      </w:pPr>
      <w:r w:rsidRPr="008F7145">
        <w:rPr>
          <w:sz w:val="28"/>
          <w:szCs w:val="28"/>
        </w:rPr>
        <w:t>3.1. Отримати у встановленому порядку технічні умови на інженерне забезпечення об'єкту містобудування.</w:t>
      </w:r>
    </w:p>
    <w:p w14:paraId="769098DA" w14:textId="77777777" w:rsidR="008F7145" w:rsidRPr="008F7145" w:rsidRDefault="008F7145" w:rsidP="008F7145">
      <w:pPr>
        <w:rPr>
          <w:sz w:val="28"/>
          <w:szCs w:val="28"/>
        </w:rPr>
      </w:pPr>
      <w:r w:rsidRPr="008F7145">
        <w:rPr>
          <w:sz w:val="28"/>
          <w:szCs w:val="28"/>
        </w:rPr>
        <w:lastRenderedPageBreak/>
        <w:t>3.2. При проектуванні і будівництві об'єкту містобудування дотримуватись вимог, визначених у будівельному паспорті забудови земельної ділянки.</w:t>
      </w:r>
    </w:p>
    <w:p w14:paraId="2444D6BD" w14:textId="77777777" w:rsidR="008F7145" w:rsidRPr="008F7145" w:rsidRDefault="008F7145" w:rsidP="008F7145">
      <w:pPr>
        <w:rPr>
          <w:sz w:val="28"/>
          <w:szCs w:val="28"/>
        </w:rPr>
      </w:pPr>
      <w:r w:rsidRPr="008F7145">
        <w:rPr>
          <w:sz w:val="28"/>
          <w:szCs w:val="28"/>
        </w:rPr>
        <w:t>3.3.Зареєструвати в інспекції Державного архітектурно-будівельного</w:t>
      </w:r>
    </w:p>
    <w:p w14:paraId="7FEEC7BB" w14:textId="77777777" w:rsidR="008F7145" w:rsidRPr="008F7145" w:rsidRDefault="008F7145" w:rsidP="008F7145">
      <w:pPr>
        <w:rPr>
          <w:sz w:val="28"/>
          <w:szCs w:val="28"/>
        </w:rPr>
      </w:pPr>
      <w:r w:rsidRPr="008F7145">
        <w:rPr>
          <w:sz w:val="28"/>
          <w:szCs w:val="28"/>
        </w:rPr>
        <w:t>контролю у Львівській області Повідомлення про початок виконання будівельних робіт.</w:t>
      </w:r>
    </w:p>
    <w:p w14:paraId="06713E2F" w14:textId="77777777" w:rsidR="008F7145" w:rsidRPr="008F7145" w:rsidRDefault="008F7145" w:rsidP="008F7145">
      <w:pPr>
        <w:rPr>
          <w:sz w:val="28"/>
          <w:szCs w:val="28"/>
        </w:rPr>
      </w:pPr>
      <w:r w:rsidRPr="008F7145">
        <w:rPr>
          <w:sz w:val="28"/>
          <w:szCs w:val="28"/>
        </w:rPr>
        <w:t>3.4. Повідомити про початок виконання будівельних робіт інспекцію ДАБК у</w:t>
      </w:r>
    </w:p>
    <w:p w14:paraId="416B3E42" w14:textId="77777777" w:rsidR="008F7145" w:rsidRPr="008F7145" w:rsidRDefault="008F7145" w:rsidP="008F7145">
      <w:pPr>
        <w:rPr>
          <w:sz w:val="28"/>
          <w:szCs w:val="28"/>
        </w:rPr>
      </w:pPr>
      <w:r w:rsidRPr="008F7145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76BC3B5D" w14:textId="37EEFE77" w:rsidR="008F7145" w:rsidRPr="008F7145" w:rsidRDefault="008F7145" w:rsidP="008F7145">
      <w:pPr>
        <w:rPr>
          <w:sz w:val="28"/>
          <w:szCs w:val="28"/>
        </w:rPr>
      </w:pPr>
      <w:r w:rsidRPr="008F7145">
        <w:rPr>
          <w:sz w:val="28"/>
          <w:szCs w:val="28"/>
        </w:rPr>
        <w:t>3.5. Після завершення будівельних робіт з будівництва індивідуального житлового будинку, виготовити і встановити номерний знак на будинок, оформити встановленому</w:t>
      </w:r>
      <w:r>
        <w:rPr>
          <w:sz w:val="28"/>
          <w:szCs w:val="28"/>
        </w:rPr>
        <w:t xml:space="preserve"> порядку документи для здачі об'</w:t>
      </w:r>
      <w:r w:rsidRPr="008F7145">
        <w:rPr>
          <w:sz w:val="28"/>
          <w:szCs w:val="28"/>
        </w:rPr>
        <w:t xml:space="preserve">єкту </w:t>
      </w:r>
      <w:r>
        <w:rPr>
          <w:sz w:val="28"/>
          <w:szCs w:val="28"/>
        </w:rPr>
        <w:t xml:space="preserve">в </w:t>
      </w:r>
      <w:r w:rsidRPr="008F7145">
        <w:rPr>
          <w:sz w:val="28"/>
          <w:szCs w:val="28"/>
        </w:rPr>
        <w:t>експлуатацію та подати копію декларації або</w:t>
      </w:r>
      <w:r>
        <w:rPr>
          <w:sz w:val="28"/>
          <w:szCs w:val="28"/>
        </w:rPr>
        <w:t xml:space="preserve"> </w:t>
      </w:r>
      <w:r w:rsidRPr="008F7145">
        <w:rPr>
          <w:sz w:val="28"/>
          <w:szCs w:val="28"/>
        </w:rPr>
        <w:t>с</w:t>
      </w:r>
      <w:r>
        <w:rPr>
          <w:sz w:val="28"/>
          <w:szCs w:val="28"/>
        </w:rPr>
        <w:t xml:space="preserve">ертифікату виконавчому комітету </w:t>
      </w:r>
      <w:r w:rsidRPr="008F7145">
        <w:rPr>
          <w:sz w:val="28"/>
          <w:szCs w:val="28"/>
        </w:rPr>
        <w:t>Винниківської міської ради.</w:t>
      </w:r>
    </w:p>
    <w:p w14:paraId="2819F551" w14:textId="3F8D6999" w:rsidR="008F7145" w:rsidRPr="008F7145" w:rsidRDefault="008F7145" w:rsidP="008F7145">
      <w:pPr>
        <w:rPr>
          <w:sz w:val="28"/>
          <w:szCs w:val="28"/>
        </w:rPr>
      </w:pPr>
      <w:r w:rsidRPr="008F7145">
        <w:rPr>
          <w:sz w:val="28"/>
          <w:szCs w:val="28"/>
        </w:rPr>
        <w:t xml:space="preserve">4. Роз'яснити гр.Годунько О.П., що будівельні </w:t>
      </w:r>
      <w:r>
        <w:rPr>
          <w:sz w:val="28"/>
          <w:szCs w:val="28"/>
        </w:rPr>
        <w:t xml:space="preserve">роботи можна розпочинати тільки </w:t>
      </w:r>
      <w:r w:rsidRPr="008F7145">
        <w:rPr>
          <w:sz w:val="28"/>
          <w:szCs w:val="28"/>
        </w:rPr>
        <w:t>після отримання відповідних дозволів, згідно державних норм та правил.</w:t>
      </w:r>
    </w:p>
    <w:p w14:paraId="2364165E" w14:textId="6995A977" w:rsidR="008F7145" w:rsidRPr="008F7145" w:rsidRDefault="008F7145" w:rsidP="008F7145">
      <w:pPr>
        <w:rPr>
          <w:sz w:val="28"/>
          <w:szCs w:val="28"/>
        </w:rPr>
      </w:pPr>
      <w:r w:rsidRPr="008F7145">
        <w:rPr>
          <w:sz w:val="28"/>
          <w:szCs w:val="28"/>
        </w:rPr>
        <w:t>4.1. У разі будівництва житлового будинку загал</w:t>
      </w:r>
      <w:r>
        <w:rPr>
          <w:sz w:val="28"/>
          <w:szCs w:val="28"/>
        </w:rPr>
        <w:t xml:space="preserve">ьною площею 300 кв.м. і більше </w:t>
      </w:r>
      <w:r w:rsidRPr="008F7145">
        <w:rPr>
          <w:sz w:val="28"/>
          <w:szCs w:val="28"/>
        </w:rPr>
        <w:t>замовник залучається до пайової участі у розвитку інфраструктури міста Винники та</w:t>
      </w:r>
      <w:r>
        <w:rPr>
          <w:sz w:val="28"/>
          <w:szCs w:val="28"/>
        </w:rPr>
        <w:t xml:space="preserve"> </w:t>
      </w:r>
      <w:r w:rsidRPr="008F7145">
        <w:rPr>
          <w:sz w:val="28"/>
          <w:szCs w:val="28"/>
        </w:rPr>
        <w:t>укладає Договір про пайову участь з виконкомом Винниківської міської ради</w:t>
      </w:r>
      <w:r>
        <w:rPr>
          <w:sz w:val="28"/>
          <w:szCs w:val="28"/>
        </w:rPr>
        <w:t>.</w:t>
      </w:r>
    </w:p>
    <w:p w14:paraId="51A41F00" w14:textId="6751B00A" w:rsidR="008F7145" w:rsidRPr="008F7145" w:rsidRDefault="008F7145" w:rsidP="008F7145">
      <w:pPr>
        <w:rPr>
          <w:sz w:val="28"/>
          <w:szCs w:val="28"/>
        </w:rPr>
      </w:pPr>
      <w:r>
        <w:rPr>
          <w:sz w:val="28"/>
          <w:szCs w:val="28"/>
        </w:rPr>
        <w:t>5.</w:t>
      </w:r>
      <w:r w:rsidRPr="008F7145">
        <w:rPr>
          <w:sz w:val="28"/>
          <w:szCs w:val="28"/>
        </w:rPr>
        <w:t>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8F7145">
        <w:rPr>
          <w:sz w:val="28"/>
          <w:szCs w:val="28"/>
        </w:rPr>
        <w:t>питань дія</w:t>
      </w:r>
      <w:r>
        <w:rPr>
          <w:sz w:val="28"/>
          <w:szCs w:val="28"/>
        </w:rPr>
        <w:t>льності виконавчих органів ради.</w:t>
      </w:r>
    </w:p>
    <w:p w14:paraId="4F145353" w14:textId="77777777" w:rsidR="008F7145" w:rsidRDefault="008F7145" w:rsidP="008F7145">
      <w:pPr>
        <w:rPr>
          <w:sz w:val="28"/>
          <w:szCs w:val="28"/>
        </w:rPr>
      </w:pPr>
    </w:p>
    <w:p w14:paraId="3CD00B47" w14:textId="77777777" w:rsidR="008F7145" w:rsidRDefault="008F7145" w:rsidP="008F7145">
      <w:pPr>
        <w:rPr>
          <w:sz w:val="28"/>
          <w:szCs w:val="28"/>
        </w:rPr>
      </w:pPr>
    </w:p>
    <w:p w14:paraId="7AF28D2F" w14:textId="77777777" w:rsidR="008F7145" w:rsidRDefault="008F7145" w:rsidP="008F7145">
      <w:pPr>
        <w:rPr>
          <w:sz w:val="28"/>
          <w:szCs w:val="28"/>
        </w:rPr>
      </w:pPr>
    </w:p>
    <w:p w14:paraId="667935B9" w14:textId="13267EF2" w:rsidR="008F7145" w:rsidRPr="006F2805" w:rsidRDefault="008F7145" w:rsidP="008F7145">
      <w:pPr>
        <w:rPr>
          <w:sz w:val="28"/>
          <w:szCs w:val="28"/>
        </w:rPr>
      </w:pPr>
      <w:r w:rsidRPr="008F7145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С.І. Уваров</w:t>
      </w:r>
      <w:bookmarkStart w:id="1" w:name="_GoBack"/>
      <w:bookmarkEnd w:id="1"/>
    </w:p>
    <w:p w14:paraId="01C471E0" w14:textId="2DCFA9E4" w:rsidR="00213958" w:rsidRPr="006F2805" w:rsidRDefault="00213958" w:rsidP="008F7145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55CEAD" w14:textId="77777777" w:rsidR="007A5AB5" w:rsidRDefault="007A5AB5">
      <w:r>
        <w:separator/>
      </w:r>
    </w:p>
  </w:endnote>
  <w:endnote w:type="continuationSeparator" w:id="0">
    <w:p w14:paraId="6CB29E37" w14:textId="77777777" w:rsidR="007A5AB5" w:rsidRDefault="007A5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98F4BC" w14:textId="77777777" w:rsidR="007A5AB5" w:rsidRDefault="007A5AB5">
      <w:r>
        <w:separator/>
      </w:r>
    </w:p>
  </w:footnote>
  <w:footnote w:type="continuationSeparator" w:id="0">
    <w:p w14:paraId="405BF479" w14:textId="77777777" w:rsidR="007A5AB5" w:rsidRDefault="007A5A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A5AB5"/>
    <w:rsid w:val="007D3399"/>
    <w:rsid w:val="007E1906"/>
    <w:rsid w:val="00844DE4"/>
    <w:rsid w:val="00872FDE"/>
    <w:rsid w:val="008824A2"/>
    <w:rsid w:val="008C6E6E"/>
    <w:rsid w:val="008E2971"/>
    <w:rsid w:val="008F7145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97BF84-31ED-40D6-B1B6-416AD3E7D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80</TotalTime>
  <Pages>1</Pages>
  <Words>1980</Words>
  <Characters>1129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2023-11-27T08:56:00Z</dcterms:modified>
</cp:coreProperties>
</file>