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заходів по підготовці комунальних підприємств м. Винники до роботи в осінньо-зимовий період 2017-2018рр.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FDC4F0" w14:textId="0E0F6654" w:rsidR="00627307" w:rsidRPr="00627307" w:rsidRDefault="00627307" w:rsidP="00627307">
      <w:pPr>
        <w:rPr>
          <w:sz w:val="28"/>
          <w:szCs w:val="28"/>
        </w:rPr>
      </w:pPr>
      <w:r w:rsidRPr="00627307">
        <w:rPr>
          <w:sz w:val="28"/>
          <w:szCs w:val="28"/>
        </w:rPr>
        <w:t>Заслухавши інформаці</w:t>
      </w:r>
      <w:r>
        <w:rPr>
          <w:sz w:val="28"/>
          <w:szCs w:val="28"/>
        </w:rPr>
        <w:t>ю керівників комунальних підприє</w:t>
      </w:r>
      <w:r w:rsidRPr="00627307">
        <w:rPr>
          <w:sz w:val="28"/>
          <w:szCs w:val="28"/>
        </w:rPr>
        <w:t>мств міста Винники про</w:t>
      </w:r>
      <w:r>
        <w:rPr>
          <w:sz w:val="28"/>
          <w:szCs w:val="28"/>
        </w:rPr>
        <w:t xml:space="preserve"> </w:t>
      </w:r>
      <w:r w:rsidRPr="00627307">
        <w:rPr>
          <w:sz w:val="28"/>
          <w:szCs w:val="28"/>
        </w:rPr>
        <w:t>заходи по підготовці комунальних підприємств м</w:t>
      </w:r>
      <w:r>
        <w:rPr>
          <w:sz w:val="28"/>
          <w:szCs w:val="28"/>
        </w:rPr>
        <w:t>іста Винники до роботи в осінньо-</w:t>
      </w:r>
      <w:r w:rsidRPr="00627307">
        <w:rPr>
          <w:sz w:val="28"/>
          <w:szCs w:val="28"/>
        </w:rPr>
        <w:t>зимовий період 2017-2018 рр. , керуючись Законом України «</w:t>
      </w:r>
      <w:r>
        <w:rPr>
          <w:sz w:val="28"/>
          <w:szCs w:val="28"/>
        </w:rPr>
        <w:t>П</w:t>
      </w:r>
      <w:r w:rsidRPr="00627307">
        <w:rPr>
          <w:sz w:val="28"/>
          <w:szCs w:val="28"/>
        </w:rPr>
        <w:t>ро місцеве</w:t>
      </w:r>
      <w:r>
        <w:rPr>
          <w:sz w:val="28"/>
          <w:szCs w:val="28"/>
        </w:rPr>
        <w:t xml:space="preserve"> </w:t>
      </w:r>
      <w:r w:rsidRPr="00627307">
        <w:rPr>
          <w:sz w:val="28"/>
          <w:szCs w:val="28"/>
        </w:rPr>
        <w:t>самоврядування в Україні», виконавчий комітет Винниківської міської ради,</w:t>
      </w:r>
    </w:p>
    <w:p w14:paraId="1578ECE7" w14:textId="288496E1" w:rsidR="00627307" w:rsidRDefault="00627307" w:rsidP="00627307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627307">
        <w:rPr>
          <w:sz w:val="28"/>
          <w:szCs w:val="28"/>
        </w:rPr>
        <w:t>ШИВ:</w:t>
      </w:r>
    </w:p>
    <w:p w14:paraId="019D0E3C" w14:textId="77777777" w:rsidR="00627307" w:rsidRPr="00627307" w:rsidRDefault="00627307" w:rsidP="00627307">
      <w:pPr>
        <w:jc w:val="center"/>
        <w:rPr>
          <w:sz w:val="28"/>
          <w:szCs w:val="28"/>
        </w:rPr>
      </w:pPr>
    </w:p>
    <w:p w14:paraId="5B2518DB" w14:textId="486FD773" w:rsidR="00627307" w:rsidRPr="00627307" w:rsidRDefault="00627307" w:rsidP="00627307">
      <w:pPr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 w:rsidRPr="00627307">
        <w:rPr>
          <w:sz w:val="28"/>
          <w:szCs w:val="28"/>
        </w:rPr>
        <w:t>заходи по підготовці комунальних підприємств міста Винники до</w:t>
      </w:r>
    </w:p>
    <w:p w14:paraId="39377994" w14:textId="5FD0A889" w:rsidR="00627307" w:rsidRPr="00627307" w:rsidRDefault="00627307" w:rsidP="00627307">
      <w:pPr>
        <w:rPr>
          <w:sz w:val="28"/>
          <w:szCs w:val="28"/>
        </w:rPr>
      </w:pPr>
      <w:r>
        <w:rPr>
          <w:sz w:val="28"/>
          <w:szCs w:val="28"/>
        </w:rPr>
        <w:t>роботи в осінньо-</w:t>
      </w:r>
      <w:r w:rsidRPr="00627307">
        <w:rPr>
          <w:sz w:val="28"/>
          <w:szCs w:val="28"/>
        </w:rPr>
        <w:t>зимо</w:t>
      </w:r>
      <w:r>
        <w:rPr>
          <w:sz w:val="28"/>
          <w:szCs w:val="28"/>
        </w:rPr>
        <w:t>вий період 2017-2018 рр.( додаються</w:t>
      </w:r>
      <w:r w:rsidRPr="00627307">
        <w:rPr>
          <w:sz w:val="28"/>
          <w:szCs w:val="28"/>
        </w:rPr>
        <w:t>).</w:t>
      </w:r>
    </w:p>
    <w:p w14:paraId="203FEB73" w14:textId="62DE7D3D" w:rsidR="00627307" w:rsidRPr="00627307" w:rsidRDefault="00627307" w:rsidP="00627307">
      <w:pPr>
        <w:rPr>
          <w:sz w:val="28"/>
          <w:szCs w:val="28"/>
        </w:rPr>
      </w:pPr>
      <w:r w:rsidRPr="00627307">
        <w:rPr>
          <w:sz w:val="28"/>
          <w:szCs w:val="28"/>
        </w:rPr>
        <w:t>2. Заслухати звіт керівників комунальних п</w:t>
      </w:r>
      <w:r>
        <w:rPr>
          <w:sz w:val="28"/>
          <w:szCs w:val="28"/>
        </w:rPr>
        <w:t>і</w:t>
      </w:r>
      <w:r w:rsidRPr="00627307">
        <w:rPr>
          <w:sz w:val="28"/>
          <w:szCs w:val="28"/>
        </w:rPr>
        <w:t>дприємств про виконанню заходів</w:t>
      </w:r>
    </w:p>
    <w:p w14:paraId="4F385598" w14:textId="0C777577" w:rsidR="00627307" w:rsidRPr="00627307" w:rsidRDefault="00627307" w:rsidP="00627307">
      <w:pPr>
        <w:rPr>
          <w:sz w:val="28"/>
          <w:szCs w:val="28"/>
        </w:rPr>
      </w:pPr>
      <w:r w:rsidRPr="00627307">
        <w:rPr>
          <w:sz w:val="28"/>
          <w:szCs w:val="28"/>
        </w:rPr>
        <w:t>по підготовці комунальних підприємств міста Винники до роботи в осінньо</w:t>
      </w:r>
      <w:r>
        <w:rPr>
          <w:sz w:val="28"/>
          <w:szCs w:val="28"/>
        </w:rPr>
        <w:t>-</w:t>
      </w:r>
    </w:p>
    <w:p w14:paraId="3F38989D" w14:textId="5DE203B6" w:rsidR="00627307" w:rsidRPr="00627307" w:rsidRDefault="00627307" w:rsidP="00627307">
      <w:pPr>
        <w:rPr>
          <w:sz w:val="28"/>
          <w:szCs w:val="28"/>
        </w:rPr>
      </w:pPr>
      <w:r w:rsidRPr="00627307">
        <w:rPr>
          <w:sz w:val="28"/>
          <w:szCs w:val="28"/>
        </w:rPr>
        <w:t>зимовий період 2017-2018 pр.</w:t>
      </w:r>
      <w:r>
        <w:rPr>
          <w:sz w:val="28"/>
          <w:szCs w:val="28"/>
        </w:rPr>
        <w:t xml:space="preserve"> </w:t>
      </w:r>
      <w:r w:rsidRPr="00627307">
        <w:rPr>
          <w:sz w:val="28"/>
          <w:szCs w:val="28"/>
        </w:rPr>
        <w:t>до 20 жовтня 2017 року</w:t>
      </w:r>
    </w:p>
    <w:p w14:paraId="79438431" w14:textId="77777777" w:rsidR="00627307" w:rsidRPr="00627307" w:rsidRDefault="00627307" w:rsidP="00627307">
      <w:pPr>
        <w:rPr>
          <w:sz w:val="28"/>
          <w:szCs w:val="28"/>
        </w:rPr>
      </w:pPr>
      <w:r w:rsidRPr="00627307">
        <w:rPr>
          <w:sz w:val="28"/>
          <w:szCs w:val="28"/>
        </w:rPr>
        <w:t>З. Контроль за виконанням даного рішення доручити Мамуту М.Я.,</w:t>
      </w:r>
    </w:p>
    <w:p w14:paraId="2E333EBE" w14:textId="77777777" w:rsidR="00627307" w:rsidRPr="00627307" w:rsidRDefault="00627307" w:rsidP="00627307">
      <w:pPr>
        <w:rPr>
          <w:sz w:val="28"/>
          <w:szCs w:val="28"/>
        </w:rPr>
      </w:pPr>
      <w:r w:rsidRPr="00627307">
        <w:rPr>
          <w:sz w:val="28"/>
          <w:szCs w:val="28"/>
        </w:rPr>
        <w:t>заступнику міського голови з питань житлово-комунального господарства та</w:t>
      </w:r>
    </w:p>
    <w:p w14:paraId="7EFACB12" w14:textId="77777777" w:rsidR="00627307" w:rsidRPr="00627307" w:rsidRDefault="00627307" w:rsidP="00627307">
      <w:pPr>
        <w:rPr>
          <w:sz w:val="28"/>
          <w:szCs w:val="28"/>
        </w:rPr>
      </w:pPr>
      <w:r w:rsidRPr="00627307">
        <w:rPr>
          <w:sz w:val="28"/>
          <w:szCs w:val="28"/>
        </w:rPr>
        <w:t>фінансової політики</w:t>
      </w:r>
    </w:p>
    <w:p w14:paraId="34D0F50F" w14:textId="77777777" w:rsidR="00627307" w:rsidRDefault="00627307" w:rsidP="00627307">
      <w:pPr>
        <w:rPr>
          <w:sz w:val="28"/>
          <w:szCs w:val="28"/>
        </w:rPr>
      </w:pPr>
    </w:p>
    <w:p w14:paraId="3113CA68" w14:textId="77777777" w:rsidR="00627307" w:rsidRDefault="00627307" w:rsidP="00627307">
      <w:pPr>
        <w:rPr>
          <w:sz w:val="28"/>
          <w:szCs w:val="28"/>
        </w:rPr>
      </w:pPr>
    </w:p>
    <w:p w14:paraId="01C471E0" w14:textId="55CFCAA5" w:rsidR="00213958" w:rsidRPr="006F2805" w:rsidRDefault="00627307" w:rsidP="00627307">
      <w:pPr>
        <w:rPr>
          <w:sz w:val="28"/>
          <w:szCs w:val="28"/>
        </w:rPr>
      </w:pPr>
      <w:r w:rsidRPr="00627307">
        <w:rPr>
          <w:sz w:val="28"/>
          <w:szCs w:val="28"/>
        </w:rPr>
        <w:t>В,о. міського голови</w:t>
      </w:r>
      <w:r>
        <w:rPr>
          <w:sz w:val="28"/>
          <w:szCs w:val="28"/>
        </w:rPr>
        <w:t xml:space="preserve">                                                                           М. Я. </w:t>
      </w:r>
      <w:bookmarkStart w:id="1" w:name="_GoBack"/>
      <w:bookmarkEnd w:id="1"/>
      <w:r w:rsidRPr="00627307">
        <w:rPr>
          <w:sz w:val="28"/>
          <w:szCs w:val="28"/>
        </w:rPr>
        <w:t>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00309" w14:textId="77777777" w:rsidR="00AB7172" w:rsidRDefault="00AB7172">
      <w:r>
        <w:separator/>
      </w:r>
    </w:p>
  </w:endnote>
  <w:endnote w:type="continuationSeparator" w:id="0">
    <w:p w14:paraId="7B3F7D1E" w14:textId="77777777" w:rsidR="00AB7172" w:rsidRDefault="00AB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142C0" w14:textId="77777777" w:rsidR="00AB7172" w:rsidRDefault="00AB7172">
      <w:r>
        <w:separator/>
      </w:r>
    </w:p>
  </w:footnote>
  <w:footnote w:type="continuationSeparator" w:id="0">
    <w:p w14:paraId="0C29D4D6" w14:textId="77777777" w:rsidR="00AB7172" w:rsidRDefault="00AB71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7307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7172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EB180-7A18-4852-98E7-649394FA1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2024-04-02T12:57:00Z</dcterms:modified>
</cp:coreProperties>
</file>