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основних засобів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F56C9A" w14:textId="3B802FDC" w:rsidR="003F6183" w:rsidRPr="003F6183" w:rsidRDefault="003F6183" w:rsidP="003F618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З </w:t>
      </w:r>
      <w:r w:rsidRPr="003F6183">
        <w:rPr>
          <w:sz w:val="28"/>
          <w:szCs w:val="28"/>
        </w:rPr>
        <w:t>метою покращення благоустрою міста, керуючись пунктами п.2 та п.5 статті 60 Закону</w:t>
      </w:r>
      <w:r>
        <w:rPr>
          <w:sz w:val="28"/>
          <w:szCs w:val="28"/>
        </w:rPr>
        <w:t xml:space="preserve"> </w:t>
      </w:r>
      <w:r w:rsidRPr="003F6183">
        <w:rPr>
          <w:sz w:val="28"/>
          <w:szCs w:val="28"/>
        </w:rPr>
        <w:t>України «Про місцеве самоврядування в Україні», відповідно до Бюджетного кодексу</w:t>
      </w:r>
      <w:r>
        <w:rPr>
          <w:sz w:val="28"/>
          <w:szCs w:val="28"/>
        </w:rPr>
        <w:t xml:space="preserve"> </w:t>
      </w:r>
      <w:r w:rsidRPr="003F6183">
        <w:rPr>
          <w:sz w:val="28"/>
          <w:szCs w:val="28"/>
        </w:rPr>
        <w:t>України, виконавчий комітет Винниківської міської ради</w:t>
      </w:r>
    </w:p>
    <w:p w14:paraId="2FDA04CB" w14:textId="77777777" w:rsidR="003F6183" w:rsidRDefault="003F6183" w:rsidP="003F6183">
      <w:pPr>
        <w:jc w:val="center"/>
        <w:rPr>
          <w:sz w:val="28"/>
          <w:szCs w:val="28"/>
        </w:rPr>
      </w:pPr>
    </w:p>
    <w:p w14:paraId="3D540478" w14:textId="59F6B157" w:rsidR="003F6183" w:rsidRDefault="003F6183" w:rsidP="003F6183">
      <w:pPr>
        <w:jc w:val="center"/>
        <w:rPr>
          <w:sz w:val="28"/>
          <w:szCs w:val="28"/>
        </w:rPr>
      </w:pPr>
      <w:r w:rsidRPr="003F6183">
        <w:rPr>
          <w:sz w:val="28"/>
          <w:szCs w:val="28"/>
        </w:rPr>
        <w:t>ВИРІШИВ:</w:t>
      </w:r>
    </w:p>
    <w:p w14:paraId="67FE4F63" w14:textId="77777777" w:rsidR="003F6183" w:rsidRPr="003F6183" w:rsidRDefault="003F6183" w:rsidP="003F6183">
      <w:pPr>
        <w:jc w:val="center"/>
        <w:rPr>
          <w:sz w:val="28"/>
          <w:szCs w:val="28"/>
        </w:rPr>
      </w:pPr>
    </w:p>
    <w:p w14:paraId="3BAE0F8D" w14:textId="5B29145E" w:rsidR="003F6183" w:rsidRPr="003F6183" w:rsidRDefault="003F6183" w:rsidP="003F6183">
      <w:pPr>
        <w:rPr>
          <w:sz w:val="28"/>
          <w:szCs w:val="28"/>
        </w:rPr>
      </w:pPr>
      <w:r w:rsidRPr="003F6183">
        <w:rPr>
          <w:sz w:val="28"/>
          <w:szCs w:val="28"/>
        </w:rPr>
        <w:t>1.Виконавчому комітету Винниківської міської рад</w:t>
      </w:r>
      <w:r>
        <w:rPr>
          <w:sz w:val="28"/>
          <w:szCs w:val="28"/>
        </w:rPr>
        <w:t xml:space="preserve">и передати безоплатно на баланс ВКП «Добробут» основні засоби а </w:t>
      </w:r>
      <w:r w:rsidRPr="003F6183">
        <w:rPr>
          <w:sz w:val="28"/>
          <w:szCs w:val="28"/>
        </w:rPr>
        <w:t>саме:</w:t>
      </w:r>
    </w:p>
    <w:p w14:paraId="7E0D9FF4" w14:textId="7657D862" w:rsidR="003F6183" w:rsidRPr="003F6183" w:rsidRDefault="003F6183" w:rsidP="003F6183">
      <w:pPr>
        <w:rPr>
          <w:sz w:val="28"/>
          <w:szCs w:val="28"/>
        </w:rPr>
      </w:pPr>
      <w:r>
        <w:rPr>
          <w:sz w:val="28"/>
          <w:szCs w:val="28"/>
        </w:rPr>
        <w:t>-Автомашина ГАЗ</w:t>
      </w:r>
      <w:r w:rsidRPr="003F6183">
        <w:rPr>
          <w:sz w:val="28"/>
          <w:szCs w:val="28"/>
        </w:rPr>
        <w:t xml:space="preserve"> 3110</w:t>
      </w:r>
      <w:r w:rsidR="00022A7B">
        <w:rPr>
          <w:sz w:val="28"/>
          <w:szCs w:val="28"/>
        </w:rPr>
        <w:t xml:space="preserve"> реєстраційний номер 25277ТА, </w:t>
      </w:r>
      <w:r>
        <w:rPr>
          <w:sz w:val="28"/>
          <w:szCs w:val="28"/>
        </w:rPr>
        <w:t>(шасі/кузов,</w:t>
      </w:r>
      <w:r w:rsidR="00022A7B">
        <w:rPr>
          <w:sz w:val="28"/>
          <w:szCs w:val="28"/>
        </w:rPr>
        <w:t xml:space="preserve"> </w:t>
      </w:r>
      <w:r>
        <w:rPr>
          <w:sz w:val="28"/>
          <w:szCs w:val="28"/>
        </w:rPr>
        <w:t>рама,</w:t>
      </w:r>
      <w:r w:rsidR="00022A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коляска/ </w:t>
      </w:r>
      <w:r w:rsidR="00022A7B">
        <w:rPr>
          <w:sz w:val="28"/>
          <w:szCs w:val="28"/>
        </w:rPr>
        <w:t xml:space="preserve"> </w:t>
      </w:r>
      <w:r>
        <w:rPr>
          <w:sz w:val="28"/>
          <w:szCs w:val="28"/>
        </w:rPr>
        <w:t>№ 31100030568564, рік випуску 2003р.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єм двигуна 2445)</w:t>
      </w:r>
      <w:r w:rsidRPr="003F61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кількості 1 (одна) шт. балансовою вартістю </w:t>
      </w:r>
      <w:r w:rsidRPr="003F6183">
        <w:rPr>
          <w:sz w:val="28"/>
          <w:szCs w:val="28"/>
        </w:rPr>
        <w:t>40382,00</w:t>
      </w:r>
      <w:r>
        <w:rPr>
          <w:sz w:val="28"/>
          <w:szCs w:val="28"/>
        </w:rPr>
        <w:t xml:space="preserve"> гривень (сорок тисяч триста вісімдесят дві грн,00 коп.), та автомашини </w:t>
      </w:r>
      <w:r w:rsidR="0073184B">
        <w:rPr>
          <w:sz w:val="28"/>
          <w:szCs w:val="28"/>
        </w:rPr>
        <w:t>4 шт.</w:t>
      </w:r>
      <w:r w:rsidR="00022A7B">
        <w:rPr>
          <w:sz w:val="28"/>
          <w:szCs w:val="28"/>
        </w:rPr>
        <w:t xml:space="preserve"> </w:t>
      </w:r>
      <w:r w:rsidRPr="003F6183">
        <w:rPr>
          <w:sz w:val="28"/>
          <w:szCs w:val="28"/>
        </w:rPr>
        <w:t>вартістю 1320,00 ( одна тисяча триста двадцять грн.) згідно акту прийому-передачі;</w:t>
      </w:r>
    </w:p>
    <w:p w14:paraId="7ED2ADED" w14:textId="77777777" w:rsidR="00022A7B" w:rsidRDefault="00022A7B" w:rsidP="003F6183">
      <w:pPr>
        <w:rPr>
          <w:sz w:val="28"/>
          <w:szCs w:val="28"/>
        </w:rPr>
      </w:pPr>
    </w:p>
    <w:p w14:paraId="3ADB0EE2" w14:textId="23152FAC" w:rsidR="003F6183" w:rsidRPr="003F6183" w:rsidRDefault="003F6183" w:rsidP="003F6183">
      <w:pPr>
        <w:rPr>
          <w:sz w:val="28"/>
          <w:szCs w:val="28"/>
        </w:rPr>
      </w:pPr>
      <w:bookmarkStart w:id="1" w:name="_GoBack"/>
      <w:bookmarkEnd w:id="1"/>
      <w:r w:rsidRPr="003F6183">
        <w:rPr>
          <w:sz w:val="28"/>
          <w:szCs w:val="28"/>
        </w:rPr>
        <w:t>2. Контроль за виконанням даного рішення покласти на</w:t>
      </w:r>
      <w:r w:rsidR="0073184B">
        <w:rPr>
          <w:sz w:val="28"/>
          <w:szCs w:val="28"/>
        </w:rPr>
        <w:t xml:space="preserve"> начальника відділу фінансів та </w:t>
      </w:r>
      <w:r w:rsidRPr="003F6183">
        <w:rPr>
          <w:sz w:val="28"/>
          <w:szCs w:val="28"/>
        </w:rPr>
        <w:t>економіки виконавчого комітету Винниківськ</w:t>
      </w:r>
      <w:r w:rsidR="0073184B">
        <w:rPr>
          <w:sz w:val="28"/>
          <w:szCs w:val="28"/>
        </w:rPr>
        <w:t xml:space="preserve">ої міської ради та директора ВКП </w:t>
      </w:r>
      <w:r w:rsidRPr="003F6183">
        <w:rPr>
          <w:sz w:val="28"/>
          <w:szCs w:val="28"/>
        </w:rPr>
        <w:t>«Добробут»</w:t>
      </w:r>
      <w:r w:rsidR="0073184B">
        <w:rPr>
          <w:sz w:val="28"/>
          <w:szCs w:val="28"/>
        </w:rPr>
        <w:t>.</w:t>
      </w:r>
    </w:p>
    <w:p w14:paraId="4D2B1904" w14:textId="77777777" w:rsidR="0073184B" w:rsidRDefault="0073184B" w:rsidP="003F6183">
      <w:pPr>
        <w:rPr>
          <w:sz w:val="28"/>
          <w:szCs w:val="28"/>
        </w:rPr>
      </w:pPr>
    </w:p>
    <w:p w14:paraId="7BD46860" w14:textId="77777777" w:rsidR="0073184B" w:rsidRDefault="0073184B" w:rsidP="003F6183">
      <w:pPr>
        <w:rPr>
          <w:sz w:val="28"/>
          <w:szCs w:val="28"/>
        </w:rPr>
      </w:pPr>
    </w:p>
    <w:p w14:paraId="01C471E0" w14:textId="5ED9B548" w:rsidR="00213958" w:rsidRPr="006F2805" w:rsidRDefault="003F6183" w:rsidP="003F6183">
      <w:pPr>
        <w:rPr>
          <w:sz w:val="28"/>
          <w:szCs w:val="28"/>
        </w:rPr>
      </w:pPr>
      <w:r w:rsidRPr="003F6183">
        <w:rPr>
          <w:sz w:val="28"/>
          <w:szCs w:val="28"/>
        </w:rPr>
        <w:t>Міський голова</w:t>
      </w:r>
      <w:r w:rsidR="0073184B">
        <w:rPr>
          <w:sz w:val="28"/>
          <w:szCs w:val="28"/>
        </w:rPr>
        <w:t xml:space="preserve">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7A086" w14:textId="77777777" w:rsidR="00A300F0" w:rsidRDefault="00A300F0">
      <w:r>
        <w:separator/>
      </w:r>
    </w:p>
  </w:endnote>
  <w:endnote w:type="continuationSeparator" w:id="0">
    <w:p w14:paraId="50C5D3EB" w14:textId="77777777" w:rsidR="00A300F0" w:rsidRDefault="00A30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43AEF" w14:textId="77777777" w:rsidR="00A300F0" w:rsidRDefault="00A300F0">
      <w:r>
        <w:separator/>
      </w:r>
    </w:p>
  </w:footnote>
  <w:footnote w:type="continuationSeparator" w:id="0">
    <w:p w14:paraId="5EACCF70" w14:textId="77777777" w:rsidR="00A300F0" w:rsidRDefault="00A30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2A7B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618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184B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00F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674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E33E3-2ED1-47EA-94EF-DEAA5A06C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2024-04-16T13:34:00Z</dcterms:modified>
</cp:coreProperties>
</file>