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проектування та будівництво житлового будинку на земельній ділянці по вул. Дмитерка,47 (к/н 4610160300:07:007:0283)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99A6D6" w14:textId="5B2C52A4" w:rsidR="005B1C00" w:rsidRPr="005B1C00" w:rsidRDefault="005B1C00" w:rsidP="005B1C00">
      <w:pPr>
        <w:ind w:firstLine="720"/>
        <w:rPr>
          <w:sz w:val="28"/>
          <w:szCs w:val="28"/>
        </w:rPr>
      </w:pPr>
      <w:r w:rsidRPr="005B1C0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розглянувши заяву гр. Залеської Г.І., беручи до уваги Витяг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139680644</w:t>
      </w:r>
      <w:r w:rsidRPr="005B1C00">
        <w:rPr>
          <w:sz w:val="28"/>
          <w:szCs w:val="28"/>
        </w:rPr>
        <w:t xml:space="preserve"> від 01.10.7 2018p.) виконавчий комітет Винниківської міської ради</w:t>
      </w:r>
    </w:p>
    <w:p w14:paraId="31A242CC" w14:textId="77777777" w:rsidR="005B1C00" w:rsidRPr="005B1C00" w:rsidRDefault="005B1C00" w:rsidP="005B1C00">
      <w:pPr>
        <w:jc w:val="center"/>
        <w:rPr>
          <w:sz w:val="28"/>
          <w:szCs w:val="28"/>
        </w:rPr>
      </w:pPr>
      <w:r w:rsidRPr="005B1C00">
        <w:rPr>
          <w:sz w:val="28"/>
          <w:szCs w:val="28"/>
        </w:rPr>
        <w:t>ВИРІШИВ:</w:t>
      </w:r>
    </w:p>
    <w:p w14:paraId="38E96AE5" w14:textId="77777777" w:rsidR="005B1C00" w:rsidRPr="005B1C00" w:rsidRDefault="005B1C00" w:rsidP="005B1C00">
      <w:pPr>
        <w:rPr>
          <w:sz w:val="28"/>
          <w:szCs w:val="28"/>
        </w:rPr>
      </w:pPr>
    </w:p>
    <w:p w14:paraId="6DB6A469" w14:textId="22F700E4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1.Надати гр.Залеській Галині Іванівні містобудівні умови та обмеження забудови земельної ділянки на проектування та будівництво житлового будинку на земельній ділянці по вул.Дмитерк</w:t>
      </w:r>
      <w:r>
        <w:rPr>
          <w:sz w:val="28"/>
          <w:szCs w:val="28"/>
        </w:rPr>
        <w:t>а,47 (к/н 4610160300:07:007:0283</w:t>
      </w:r>
      <w:r w:rsidRPr="005B1C00">
        <w:rPr>
          <w:sz w:val="28"/>
          <w:szCs w:val="28"/>
        </w:rPr>
        <w:t>) у м.Винники.</w:t>
      </w:r>
    </w:p>
    <w:p w14:paraId="12CE4C74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0F57BECF" w14:textId="3C2C4B2A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забудови земельної ділянки на проектування та будівництво житлового будинку на земельній ділянці по вул.Дмитерк</w:t>
      </w:r>
      <w:r>
        <w:rPr>
          <w:sz w:val="28"/>
          <w:szCs w:val="28"/>
        </w:rPr>
        <w:t>а,47 (к/н 4610160300:07:007:0283</w:t>
      </w:r>
      <w:bookmarkStart w:id="1" w:name="_GoBack"/>
      <w:bookmarkEnd w:id="1"/>
      <w:r w:rsidRPr="005B1C00">
        <w:rPr>
          <w:sz w:val="28"/>
          <w:szCs w:val="28"/>
        </w:rPr>
        <w:t>) у м.Винники</w:t>
      </w:r>
    </w:p>
    <w:p w14:paraId="343FB54F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3. Зобов'язати гр.Залеську Г.І:</w:t>
      </w:r>
    </w:p>
    <w:p w14:paraId="0B1B74B0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містобудування.</w:t>
      </w:r>
    </w:p>
    <w:p w14:paraId="37584760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3.2. Розробити робочий проект та провести його експертизу згідно чинного законодавства.</w:t>
      </w:r>
    </w:p>
    <w:p w14:paraId="50B6F3A2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lastRenderedPageBreak/>
        <w:t>3.3. Звернутись в Департамент ДАБІ у Львівській області для отримання дозвільних документів. які дають право на початок виконання будівельних робіт.</w:t>
      </w:r>
    </w:p>
    <w:p w14:paraId="15AD6BD1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3.4. Повідомити про початок виконання будівельних робіт Департамент ДАБІ у</w:t>
      </w:r>
    </w:p>
    <w:p w14:paraId="390DDBDC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3B863D5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3.5. Укласти Договір про пайову участь з виконкомом Винниківської міської ради.</w:t>
      </w:r>
    </w:p>
    <w:p w14:paraId="33DAC536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3.6. Під час ведення будівельних робіт облаштувати будівельний майданчик.</w:t>
      </w:r>
    </w:p>
    <w:p w14:paraId="6ACC727F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40514FB9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3.7. Після завершення будівельних робіт з будівництва об'єкту містобудування,</w:t>
      </w:r>
    </w:p>
    <w:p w14:paraId="0A6C411B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оформити у встановленому порядку документи для здачі об’єкту в експлуатацію та подати копію виконавчому комітету Винниківської міської ради.</w:t>
      </w:r>
    </w:p>
    <w:p w14:paraId="760A5490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4. Роз'яснити гр.Залеській Г.І. що будівельні роботи можна розпочинати тільки після отримання відповідних дозволів, згідно державних норм та правил.</w:t>
      </w:r>
    </w:p>
    <w:p w14:paraId="055B1B84" w14:textId="77777777" w:rsidR="005B1C00" w:rsidRPr="005B1C00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5.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133B4C88" w14:textId="77777777" w:rsidR="005B1C00" w:rsidRPr="005B1C00" w:rsidRDefault="005B1C00" w:rsidP="005B1C00">
      <w:pPr>
        <w:rPr>
          <w:sz w:val="28"/>
          <w:szCs w:val="28"/>
        </w:rPr>
      </w:pPr>
    </w:p>
    <w:p w14:paraId="01C471E0" w14:textId="64F3AC02" w:rsidR="00213958" w:rsidRPr="006F2805" w:rsidRDefault="005B1C00" w:rsidP="005B1C00">
      <w:pPr>
        <w:rPr>
          <w:sz w:val="28"/>
          <w:szCs w:val="28"/>
        </w:rPr>
      </w:pPr>
      <w:r w:rsidRPr="005B1C00">
        <w:rPr>
          <w:sz w:val="28"/>
          <w:szCs w:val="28"/>
        </w:rPr>
        <w:t>В.о. міського голови      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6FFEC" w14:textId="77777777" w:rsidR="00D22AE3" w:rsidRDefault="00D22AE3">
      <w:r>
        <w:separator/>
      </w:r>
    </w:p>
  </w:endnote>
  <w:endnote w:type="continuationSeparator" w:id="0">
    <w:p w14:paraId="4E68B92C" w14:textId="77777777" w:rsidR="00D22AE3" w:rsidRDefault="00D22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A24042" w14:textId="77777777" w:rsidR="00D22AE3" w:rsidRDefault="00D22AE3">
      <w:r>
        <w:separator/>
      </w:r>
    </w:p>
  </w:footnote>
  <w:footnote w:type="continuationSeparator" w:id="0">
    <w:p w14:paraId="70BEFA0C" w14:textId="77777777" w:rsidR="00D22AE3" w:rsidRDefault="00D22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1C0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2AE3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8B9A4-22D2-4B01-9B13-B9A333E3A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1807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2024-05-03T05:52:00Z</dcterms:modified>
</cp:coreProperties>
</file>