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поточного ремонту фонду міської комунальної власності м.Винники на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41394B" w14:textId="3458A7B4" w:rsidR="006D4885" w:rsidRPr="006D4885" w:rsidRDefault="006D4885" w:rsidP="006D4885">
      <w:pPr>
        <w:ind w:firstLine="720"/>
        <w:jc w:val="both"/>
        <w:rPr>
          <w:sz w:val="28"/>
          <w:szCs w:val="28"/>
        </w:rPr>
      </w:pPr>
      <w:r w:rsidRPr="006D4885">
        <w:rPr>
          <w:sz w:val="28"/>
          <w:szCs w:val="28"/>
        </w:rPr>
        <w:t>Керуючись Законом Украї</w:t>
      </w:r>
      <w:r>
        <w:rPr>
          <w:sz w:val="28"/>
          <w:szCs w:val="28"/>
        </w:rPr>
        <w:t>ни «Про місцеве самоврядування в</w:t>
      </w:r>
      <w:r w:rsidRPr="006D4885">
        <w:rPr>
          <w:sz w:val="28"/>
          <w:szCs w:val="28"/>
        </w:rPr>
        <w:t xml:space="preserve"> Україні» на виконання рішення</w:t>
      </w:r>
      <w:r>
        <w:rPr>
          <w:sz w:val="28"/>
          <w:szCs w:val="28"/>
        </w:rPr>
        <w:t xml:space="preserve"> </w:t>
      </w:r>
      <w:r w:rsidRPr="006D4885">
        <w:rPr>
          <w:sz w:val="28"/>
          <w:szCs w:val="28"/>
        </w:rPr>
        <w:t>Винниківської міської ради від 06.12.2018 року №1612 « Про міський бюджет м.Винники на</w:t>
      </w:r>
      <w:r>
        <w:rPr>
          <w:sz w:val="28"/>
          <w:szCs w:val="28"/>
        </w:rPr>
        <w:t xml:space="preserve"> </w:t>
      </w:r>
      <w:r w:rsidRPr="006D4885">
        <w:rPr>
          <w:sz w:val="28"/>
          <w:szCs w:val="28"/>
        </w:rPr>
        <w:t xml:space="preserve">2019 рік», рішення від 06.12.2018 року №1611 «Про затвердження програм соціально-економічного розвитку міста Винники на </w:t>
      </w:r>
      <w:bookmarkStart w:id="1" w:name="_GoBack"/>
      <w:bookmarkEnd w:id="1"/>
      <w:r w:rsidRPr="006D4885">
        <w:rPr>
          <w:sz w:val="28"/>
          <w:szCs w:val="28"/>
        </w:rPr>
        <w:t>2019 рік (додаток 2) виконавчий комітет</w:t>
      </w:r>
      <w:r>
        <w:rPr>
          <w:sz w:val="28"/>
          <w:szCs w:val="28"/>
        </w:rPr>
        <w:t xml:space="preserve"> </w:t>
      </w:r>
      <w:r w:rsidRPr="006D4885">
        <w:rPr>
          <w:sz w:val="28"/>
          <w:szCs w:val="28"/>
        </w:rPr>
        <w:t>Винниківської міської ради:</w:t>
      </w:r>
    </w:p>
    <w:p w14:paraId="08078C22" w14:textId="77777777" w:rsidR="006D4885" w:rsidRDefault="006D4885" w:rsidP="006D4885">
      <w:pPr>
        <w:jc w:val="both"/>
        <w:rPr>
          <w:sz w:val="28"/>
          <w:szCs w:val="28"/>
        </w:rPr>
      </w:pPr>
    </w:p>
    <w:p w14:paraId="473FBB27" w14:textId="207E4C90" w:rsidR="006D4885" w:rsidRDefault="006D4885" w:rsidP="006D4885">
      <w:pPr>
        <w:jc w:val="center"/>
        <w:rPr>
          <w:sz w:val="28"/>
          <w:szCs w:val="28"/>
        </w:rPr>
      </w:pPr>
      <w:r w:rsidRPr="006D4885">
        <w:rPr>
          <w:sz w:val="28"/>
          <w:szCs w:val="28"/>
        </w:rPr>
        <w:t>ВИР</w:t>
      </w:r>
      <w:r w:rsidR="00961CF7">
        <w:rPr>
          <w:sz w:val="28"/>
          <w:szCs w:val="28"/>
        </w:rPr>
        <w:t>І</w:t>
      </w:r>
      <w:r w:rsidRPr="006D4885">
        <w:rPr>
          <w:sz w:val="28"/>
          <w:szCs w:val="28"/>
        </w:rPr>
        <w:t>ШИВ:</w:t>
      </w:r>
    </w:p>
    <w:p w14:paraId="6C07FF6A" w14:textId="77777777" w:rsidR="006D4885" w:rsidRPr="006D4885" w:rsidRDefault="006D4885" w:rsidP="006D4885">
      <w:pPr>
        <w:jc w:val="center"/>
        <w:rPr>
          <w:sz w:val="28"/>
          <w:szCs w:val="28"/>
        </w:rPr>
      </w:pPr>
    </w:p>
    <w:p w14:paraId="38D88CDC" w14:textId="7DB1737C" w:rsidR="006D4885" w:rsidRPr="006D4885" w:rsidRDefault="006D4885" w:rsidP="006D48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D4885">
        <w:rPr>
          <w:sz w:val="28"/>
          <w:szCs w:val="28"/>
        </w:rPr>
        <w:t>Затвердити титульний список на 2019 рік на виконання робіт по поточному ремонту з</w:t>
      </w:r>
      <w:r>
        <w:rPr>
          <w:sz w:val="28"/>
          <w:szCs w:val="28"/>
        </w:rPr>
        <w:t xml:space="preserve"> </w:t>
      </w:r>
      <w:r w:rsidRPr="006D4885">
        <w:rPr>
          <w:sz w:val="28"/>
          <w:szCs w:val="28"/>
        </w:rPr>
        <w:t>міського бюджету м.Винники:</w:t>
      </w:r>
    </w:p>
    <w:p w14:paraId="66A09A47" w14:textId="77777777" w:rsidR="006D4885" w:rsidRPr="006D4885" w:rsidRDefault="006D4885" w:rsidP="006D4885">
      <w:pPr>
        <w:jc w:val="both"/>
        <w:rPr>
          <w:sz w:val="28"/>
          <w:szCs w:val="28"/>
        </w:rPr>
      </w:pPr>
      <w:r w:rsidRPr="006D4885">
        <w:rPr>
          <w:sz w:val="28"/>
          <w:szCs w:val="28"/>
        </w:rPr>
        <w:t>КПКВК 0216011«експлуатація та технічне обслуговування житлового фонду»-</w:t>
      </w:r>
    </w:p>
    <w:p w14:paraId="3A4B8523" w14:textId="75559720" w:rsidR="006D4885" w:rsidRDefault="006D4885" w:rsidP="006D4885">
      <w:pPr>
        <w:jc w:val="both"/>
        <w:rPr>
          <w:sz w:val="28"/>
          <w:szCs w:val="28"/>
        </w:rPr>
      </w:pPr>
      <w:r w:rsidRPr="006D4885">
        <w:rPr>
          <w:sz w:val="28"/>
          <w:szCs w:val="28"/>
        </w:rPr>
        <w:t>поточний ремонт житлових будинків на суму 800</w:t>
      </w:r>
      <w:r>
        <w:rPr>
          <w:sz w:val="28"/>
          <w:szCs w:val="28"/>
        </w:rPr>
        <w:t>,</w:t>
      </w:r>
      <w:r w:rsidRPr="006D4885">
        <w:rPr>
          <w:sz w:val="28"/>
          <w:szCs w:val="28"/>
        </w:rPr>
        <w:t>00 тис.грн.згідно додатку №1</w:t>
      </w:r>
    </w:p>
    <w:p w14:paraId="6F9399CA" w14:textId="77777777" w:rsidR="006D4885" w:rsidRPr="006D4885" w:rsidRDefault="006D4885" w:rsidP="006D4885">
      <w:pPr>
        <w:jc w:val="both"/>
        <w:rPr>
          <w:sz w:val="28"/>
          <w:szCs w:val="28"/>
        </w:rPr>
      </w:pPr>
    </w:p>
    <w:p w14:paraId="7E3F6667" w14:textId="34BF25AA" w:rsidR="006D4885" w:rsidRPr="006D4885" w:rsidRDefault="006D4885" w:rsidP="006D4885">
      <w:pPr>
        <w:jc w:val="both"/>
        <w:rPr>
          <w:sz w:val="28"/>
          <w:szCs w:val="28"/>
        </w:rPr>
      </w:pPr>
      <w:r w:rsidRPr="006D4885">
        <w:rPr>
          <w:sz w:val="28"/>
          <w:szCs w:val="28"/>
        </w:rPr>
        <w:t>2. Контроль за викон</w:t>
      </w:r>
      <w:r>
        <w:rPr>
          <w:sz w:val="28"/>
          <w:szCs w:val="28"/>
        </w:rPr>
        <w:t>ання рішення виконавчого коміте</w:t>
      </w:r>
      <w:r w:rsidRPr="006D4885">
        <w:rPr>
          <w:sz w:val="28"/>
          <w:szCs w:val="28"/>
        </w:rPr>
        <w:t>ту залишаю за собою.</w:t>
      </w:r>
    </w:p>
    <w:p w14:paraId="4BDDF238" w14:textId="77777777" w:rsidR="006D4885" w:rsidRDefault="006D4885" w:rsidP="006D4885">
      <w:pPr>
        <w:jc w:val="both"/>
        <w:rPr>
          <w:sz w:val="28"/>
          <w:szCs w:val="28"/>
        </w:rPr>
      </w:pPr>
    </w:p>
    <w:p w14:paraId="7C4517D3" w14:textId="77777777" w:rsidR="006D4885" w:rsidRDefault="006D4885" w:rsidP="006D4885">
      <w:pPr>
        <w:jc w:val="both"/>
        <w:rPr>
          <w:sz w:val="28"/>
          <w:szCs w:val="28"/>
        </w:rPr>
      </w:pPr>
    </w:p>
    <w:p w14:paraId="01C471E0" w14:textId="17CF06D0" w:rsidR="00213958" w:rsidRPr="006F2805" w:rsidRDefault="006D4885" w:rsidP="006D4885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D4885">
        <w:rPr>
          <w:sz w:val="28"/>
          <w:szCs w:val="28"/>
        </w:rPr>
        <w:t>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9F992" w14:textId="77777777" w:rsidR="004E3D99" w:rsidRDefault="004E3D99">
      <w:r>
        <w:separator/>
      </w:r>
    </w:p>
  </w:endnote>
  <w:endnote w:type="continuationSeparator" w:id="0">
    <w:p w14:paraId="609073E4" w14:textId="77777777" w:rsidR="004E3D99" w:rsidRDefault="004E3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7AEFD" w14:textId="77777777" w:rsidR="004E3D99" w:rsidRDefault="004E3D99">
      <w:r>
        <w:separator/>
      </w:r>
    </w:p>
  </w:footnote>
  <w:footnote w:type="continuationSeparator" w:id="0">
    <w:p w14:paraId="0B4B0F96" w14:textId="77777777" w:rsidR="004E3D99" w:rsidRDefault="004E3D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2EB9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D9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4885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1CF7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44F13-7AE9-42A6-9274-984776E1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2024-05-09T13:24:00Z</dcterms:modified>
</cp:coreProperties>
</file>