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 тротуару по вул. Шевченка (від "Жупан" до озера)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C18298" w14:textId="6F912212" w:rsidR="002A39D0" w:rsidRPr="002A39D0" w:rsidRDefault="002A39D0" w:rsidP="002A39D0">
      <w:pPr>
        <w:rPr>
          <w:sz w:val="28"/>
          <w:szCs w:val="28"/>
        </w:rPr>
      </w:pPr>
      <w:r w:rsidRPr="002A39D0">
        <w:rPr>
          <w:sz w:val="28"/>
          <w:szCs w:val="28"/>
        </w:rPr>
        <w:t>Керуючись Законом України «Про місцеве самовр</w:t>
      </w:r>
      <w:r>
        <w:rPr>
          <w:sz w:val="28"/>
          <w:szCs w:val="28"/>
        </w:rPr>
        <w:t xml:space="preserve">ядування в Україні», враховуючи </w:t>
      </w:r>
      <w:r w:rsidRPr="002A39D0">
        <w:rPr>
          <w:sz w:val="28"/>
          <w:szCs w:val="28"/>
        </w:rPr>
        <w:t>рішення Винниківської міської ради №1612 від06.12.2018р. « Про міський бюджет м.</w:t>
      </w:r>
      <w:r>
        <w:rPr>
          <w:sz w:val="28"/>
          <w:szCs w:val="28"/>
        </w:rPr>
        <w:t xml:space="preserve"> </w:t>
      </w:r>
      <w:r w:rsidRPr="002A39D0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</w:t>
      </w:r>
      <w:r w:rsidRPr="002A39D0">
        <w:rPr>
          <w:sz w:val="28"/>
          <w:szCs w:val="28"/>
        </w:rPr>
        <w:t>на 2018 рік» із змінами,</w:t>
      </w:r>
      <w:r>
        <w:rPr>
          <w:sz w:val="28"/>
          <w:szCs w:val="28"/>
        </w:rPr>
        <w:t xml:space="preserve"> </w:t>
      </w:r>
      <w:r w:rsidRPr="002A39D0">
        <w:rPr>
          <w:sz w:val="28"/>
          <w:szCs w:val="28"/>
        </w:rPr>
        <w:t>відповідно до пункту 4 постанови Кабінету Міністрів України від 11</w:t>
      </w:r>
      <w:r>
        <w:rPr>
          <w:sz w:val="28"/>
          <w:szCs w:val="28"/>
        </w:rPr>
        <w:t xml:space="preserve"> </w:t>
      </w:r>
      <w:r w:rsidRPr="002A39D0">
        <w:rPr>
          <w:sz w:val="28"/>
          <w:szCs w:val="28"/>
        </w:rPr>
        <w:t>травня 2011 року № 560 «Про затвердження Порядку затвердження проектів будівництва і</w:t>
      </w:r>
      <w:r>
        <w:rPr>
          <w:sz w:val="28"/>
          <w:szCs w:val="28"/>
        </w:rPr>
        <w:t xml:space="preserve"> </w:t>
      </w:r>
      <w:r w:rsidRPr="002A39D0">
        <w:rPr>
          <w:sz w:val="28"/>
          <w:szCs w:val="28"/>
        </w:rPr>
        <w:t>проведення їх експертизи та визнання такими, що втратили чинність, деяких постанов</w:t>
      </w:r>
    </w:p>
    <w:p w14:paraId="67BBDA15" w14:textId="77777777" w:rsidR="002A39D0" w:rsidRPr="002A39D0" w:rsidRDefault="002A39D0" w:rsidP="002A39D0">
      <w:pPr>
        <w:rPr>
          <w:sz w:val="28"/>
          <w:szCs w:val="28"/>
        </w:rPr>
      </w:pPr>
      <w:r w:rsidRPr="002A39D0">
        <w:rPr>
          <w:sz w:val="28"/>
          <w:szCs w:val="28"/>
        </w:rPr>
        <w:t>Кабінету Міністрів України» (зі змінами), Виконавчий комітет Винниківської міської ради</w:t>
      </w:r>
    </w:p>
    <w:p w14:paraId="2CAA41CE" w14:textId="5EC18483" w:rsidR="002A39D0" w:rsidRDefault="002A39D0" w:rsidP="002A39D0">
      <w:pPr>
        <w:jc w:val="center"/>
        <w:rPr>
          <w:sz w:val="28"/>
          <w:szCs w:val="28"/>
        </w:rPr>
      </w:pPr>
      <w:r w:rsidRPr="002A39D0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2A39D0">
        <w:rPr>
          <w:sz w:val="28"/>
          <w:szCs w:val="28"/>
        </w:rPr>
        <w:t>ИВ:</w:t>
      </w:r>
    </w:p>
    <w:p w14:paraId="41059112" w14:textId="77777777" w:rsidR="002A39D0" w:rsidRPr="002A39D0" w:rsidRDefault="002A39D0" w:rsidP="002A39D0">
      <w:pPr>
        <w:jc w:val="center"/>
        <w:rPr>
          <w:sz w:val="28"/>
          <w:szCs w:val="28"/>
        </w:rPr>
      </w:pPr>
    </w:p>
    <w:p w14:paraId="36792842" w14:textId="20EE1DB9" w:rsidR="002A39D0" w:rsidRDefault="002A39D0" w:rsidP="002A39D0">
      <w:pPr>
        <w:rPr>
          <w:sz w:val="28"/>
          <w:szCs w:val="28"/>
        </w:rPr>
      </w:pPr>
      <w:r w:rsidRPr="002A39D0">
        <w:rPr>
          <w:sz w:val="28"/>
          <w:szCs w:val="28"/>
        </w:rPr>
        <w:t xml:space="preserve">1.Затвердити кошторисну документацію « Капітальний </w:t>
      </w:r>
      <w:r>
        <w:rPr>
          <w:sz w:val="28"/>
          <w:szCs w:val="28"/>
        </w:rPr>
        <w:t xml:space="preserve">ремонт тротуару по вул.Шевченка </w:t>
      </w:r>
      <w:r w:rsidRPr="002A39D0">
        <w:rPr>
          <w:sz w:val="28"/>
          <w:szCs w:val="28"/>
        </w:rPr>
        <w:t>(від «Жупан» до озера) у м.Винники»</w:t>
      </w:r>
      <w:r>
        <w:rPr>
          <w:sz w:val="28"/>
          <w:szCs w:val="28"/>
        </w:rPr>
        <w:t>.</w:t>
      </w:r>
    </w:p>
    <w:p w14:paraId="69F6FF0C" w14:textId="77777777" w:rsidR="002A39D0" w:rsidRPr="002A39D0" w:rsidRDefault="002A39D0" w:rsidP="002A39D0">
      <w:pPr>
        <w:rPr>
          <w:sz w:val="28"/>
          <w:szCs w:val="28"/>
        </w:rPr>
      </w:pPr>
    </w:p>
    <w:p w14:paraId="610A3F25" w14:textId="5B6F4F6A" w:rsidR="002A39D0" w:rsidRPr="002A39D0" w:rsidRDefault="002A39D0" w:rsidP="002A39D0">
      <w:pPr>
        <w:rPr>
          <w:sz w:val="28"/>
          <w:szCs w:val="28"/>
        </w:rPr>
      </w:pPr>
      <w:r w:rsidRPr="002A39D0">
        <w:rPr>
          <w:sz w:val="28"/>
          <w:szCs w:val="28"/>
        </w:rPr>
        <w:t>2. Контроль за виконанням даного рішен</w:t>
      </w:r>
      <w:r>
        <w:rPr>
          <w:sz w:val="28"/>
          <w:szCs w:val="28"/>
        </w:rPr>
        <w:t>ня залишаю за собою</w:t>
      </w:r>
      <w:r w:rsidRPr="002A39D0">
        <w:rPr>
          <w:sz w:val="28"/>
          <w:szCs w:val="28"/>
        </w:rPr>
        <w:t>,</w:t>
      </w:r>
    </w:p>
    <w:p w14:paraId="6D105A9B" w14:textId="77777777" w:rsidR="002A39D0" w:rsidRDefault="002A39D0" w:rsidP="002A39D0">
      <w:pPr>
        <w:rPr>
          <w:sz w:val="28"/>
          <w:szCs w:val="28"/>
        </w:rPr>
      </w:pPr>
    </w:p>
    <w:p w14:paraId="01C471E0" w14:textId="5ECB68EC" w:rsidR="00213958" w:rsidRPr="006F2805" w:rsidRDefault="002A39D0" w:rsidP="002A39D0">
      <w:pPr>
        <w:rPr>
          <w:sz w:val="28"/>
          <w:szCs w:val="28"/>
        </w:rPr>
      </w:pPr>
      <w:r w:rsidRPr="002A39D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</w:t>
      </w:r>
      <w:r w:rsidRPr="002A39D0">
        <w:rPr>
          <w:sz w:val="28"/>
          <w:szCs w:val="28"/>
        </w:rPr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37A99" w14:textId="77777777" w:rsidR="007937B1" w:rsidRDefault="007937B1">
      <w:r>
        <w:separator/>
      </w:r>
    </w:p>
  </w:endnote>
  <w:endnote w:type="continuationSeparator" w:id="0">
    <w:p w14:paraId="28B41938" w14:textId="77777777" w:rsidR="007937B1" w:rsidRDefault="00793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BD1B9" w14:textId="77777777" w:rsidR="007937B1" w:rsidRDefault="007937B1">
      <w:r>
        <w:separator/>
      </w:r>
    </w:p>
  </w:footnote>
  <w:footnote w:type="continuationSeparator" w:id="0">
    <w:p w14:paraId="43DDC906" w14:textId="77777777" w:rsidR="007937B1" w:rsidRDefault="00793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9D0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37B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CEC66-A3F6-41E8-A4FC-31C242106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2024-05-21T11:11:00Z</dcterms:modified>
</cp:coreProperties>
</file>