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вул.Замкова до вул.Стрілецька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B83560" w14:textId="77777777" w:rsidR="00CB132F" w:rsidRPr="00CB132F" w:rsidRDefault="00CB132F" w:rsidP="00CB132F">
      <w:pPr>
        <w:ind w:firstLine="720"/>
        <w:jc w:val="both"/>
        <w:rPr>
          <w:sz w:val="28"/>
          <w:szCs w:val="28"/>
        </w:rPr>
      </w:pPr>
      <w:r w:rsidRPr="00CB132F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23E48090" w14:textId="77777777" w:rsidR="00CB132F" w:rsidRPr="00CB132F" w:rsidRDefault="00CB132F" w:rsidP="00CB132F">
      <w:pPr>
        <w:jc w:val="center"/>
        <w:rPr>
          <w:sz w:val="28"/>
          <w:szCs w:val="28"/>
        </w:rPr>
      </w:pPr>
    </w:p>
    <w:p w14:paraId="1024E23E" w14:textId="77777777" w:rsidR="00CB132F" w:rsidRPr="00CB132F" w:rsidRDefault="00CB132F" w:rsidP="00CB132F">
      <w:pPr>
        <w:jc w:val="center"/>
        <w:rPr>
          <w:sz w:val="28"/>
          <w:szCs w:val="28"/>
        </w:rPr>
      </w:pPr>
      <w:r w:rsidRPr="00CB132F">
        <w:rPr>
          <w:sz w:val="28"/>
          <w:szCs w:val="28"/>
        </w:rPr>
        <w:t>ВИРІШИВ:</w:t>
      </w:r>
    </w:p>
    <w:p w14:paraId="72081466" w14:textId="77777777" w:rsidR="00CB132F" w:rsidRPr="00CB132F" w:rsidRDefault="00CB132F" w:rsidP="00CB132F">
      <w:pPr>
        <w:jc w:val="center"/>
        <w:rPr>
          <w:sz w:val="28"/>
          <w:szCs w:val="28"/>
        </w:rPr>
      </w:pPr>
    </w:p>
    <w:p w14:paraId="12B38A46" w14:textId="211AA513" w:rsidR="00CB132F" w:rsidRDefault="00CB132F" w:rsidP="00CB132F">
      <w:pPr>
        <w:jc w:val="both"/>
        <w:rPr>
          <w:sz w:val="28"/>
        </w:rPr>
      </w:pPr>
      <w:r w:rsidRPr="00CB132F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CB132F">
        <w:rPr>
          <w:sz w:val="28"/>
        </w:rPr>
        <w:t>тротуару від вул.Замкова до вул.Стрілецька  у м.Винники»</w:t>
      </w:r>
    </w:p>
    <w:p w14:paraId="163B9402" w14:textId="77777777" w:rsidR="00CB132F" w:rsidRPr="00CB132F" w:rsidRDefault="00CB132F" w:rsidP="00CB132F">
      <w:pPr>
        <w:jc w:val="both"/>
        <w:rPr>
          <w:sz w:val="28"/>
          <w:szCs w:val="28"/>
        </w:rPr>
      </w:pPr>
      <w:bookmarkStart w:id="1" w:name="_GoBack"/>
      <w:bookmarkEnd w:id="1"/>
    </w:p>
    <w:p w14:paraId="0CCC699D" w14:textId="77777777" w:rsidR="00CB132F" w:rsidRPr="00CB132F" w:rsidRDefault="00CB132F" w:rsidP="00CB132F">
      <w:pPr>
        <w:jc w:val="both"/>
        <w:rPr>
          <w:sz w:val="28"/>
          <w:szCs w:val="28"/>
        </w:rPr>
      </w:pPr>
      <w:r w:rsidRPr="00CB132F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FC58C5" w14:textId="77777777" w:rsidR="00CB132F" w:rsidRPr="00CB132F" w:rsidRDefault="00CB132F" w:rsidP="00CB132F">
      <w:pPr>
        <w:jc w:val="both"/>
        <w:rPr>
          <w:sz w:val="28"/>
          <w:szCs w:val="28"/>
        </w:rPr>
      </w:pPr>
    </w:p>
    <w:p w14:paraId="23E641E7" w14:textId="77777777" w:rsidR="00CB132F" w:rsidRPr="00CB132F" w:rsidRDefault="00CB132F" w:rsidP="00CB132F">
      <w:pPr>
        <w:jc w:val="both"/>
        <w:rPr>
          <w:sz w:val="28"/>
          <w:szCs w:val="28"/>
        </w:rPr>
      </w:pPr>
    </w:p>
    <w:p w14:paraId="537B0792" w14:textId="77777777" w:rsidR="00CB132F" w:rsidRPr="00CB132F" w:rsidRDefault="00CB132F" w:rsidP="00CB132F">
      <w:pPr>
        <w:jc w:val="both"/>
        <w:rPr>
          <w:sz w:val="28"/>
          <w:szCs w:val="28"/>
        </w:rPr>
      </w:pPr>
      <w:r w:rsidRPr="00CB132F">
        <w:rPr>
          <w:sz w:val="28"/>
          <w:szCs w:val="28"/>
        </w:rPr>
        <w:t>Міський голова</w:t>
      </w:r>
      <w:r w:rsidRPr="00CB132F">
        <w:rPr>
          <w:sz w:val="28"/>
          <w:szCs w:val="28"/>
        </w:rPr>
        <w:tab/>
      </w:r>
      <w:r w:rsidRPr="00CB132F">
        <w:rPr>
          <w:sz w:val="28"/>
          <w:szCs w:val="28"/>
        </w:rPr>
        <w:tab/>
      </w:r>
      <w:r w:rsidRPr="00CB132F">
        <w:rPr>
          <w:sz w:val="28"/>
          <w:szCs w:val="28"/>
        </w:rPr>
        <w:tab/>
      </w:r>
      <w:r w:rsidRPr="00CB132F">
        <w:rPr>
          <w:sz w:val="28"/>
          <w:szCs w:val="28"/>
        </w:rPr>
        <w:tab/>
      </w:r>
      <w:r w:rsidRPr="00CB132F">
        <w:rPr>
          <w:sz w:val="28"/>
          <w:szCs w:val="28"/>
        </w:rPr>
        <w:tab/>
      </w:r>
      <w:r w:rsidRPr="00CB132F">
        <w:rPr>
          <w:sz w:val="28"/>
          <w:szCs w:val="28"/>
        </w:rPr>
        <w:tab/>
      </w:r>
      <w:r w:rsidRPr="00CB132F">
        <w:rPr>
          <w:sz w:val="28"/>
          <w:szCs w:val="28"/>
        </w:rPr>
        <w:tab/>
        <w:t>В.Квурт</w:t>
      </w:r>
    </w:p>
    <w:p w14:paraId="31DE3EE9" w14:textId="77777777" w:rsidR="00CB132F" w:rsidRPr="00CB132F" w:rsidRDefault="00CB132F" w:rsidP="00CB132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F832F" w14:textId="77777777" w:rsidR="00124F60" w:rsidRDefault="00124F60">
      <w:r>
        <w:separator/>
      </w:r>
    </w:p>
  </w:endnote>
  <w:endnote w:type="continuationSeparator" w:id="0">
    <w:p w14:paraId="446EF53A" w14:textId="77777777" w:rsidR="00124F60" w:rsidRDefault="0012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06424" w14:textId="77777777" w:rsidR="00124F60" w:rsidRDefault="00124F60">
      <w:r>
        <w:separator/>
      </w:r>
    </w:p>
  </w:footnote>
  <w:footnote w:type="continuationSeparator" w:id="0">
    <w:p w14:paraId="2DD25C9D" w14:textId="77777777" w:rsidR="00124F60" w:rsidRDefault="00124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F6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132F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631AF-E11E-4CF8-BAD2-97CA8FD5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2024-05-27T08:11:00Z</dcterms:modified>
</cp:coreProperties>
</file>