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вул.Стрілецької до вул.Незалежності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12C4153E" w14:textId="77777777" w:rsidR="00374630" w:rsidRPr="00374630" w:rsidRDefault="00374630" w:rsidP="00374630">
      <w:pPr>
        <w:ind w:firstLine="720"/>
        <w:jc w:val="both"/>
        <w:rPr>
          <w:sz w:val="28"/>
          <w:szCs w:val="28"/>
        </w:rPr>
      </w:pPr>
      <w:r w:rsidRPr="00374630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076F9809" w14:textId="77777777" w:rsidR="00374630" w:rsidRPr="00374630" w:rsidRDefault="00374630" w:rsidP="00374630">
      <w:pPr>
        <w:jc w:val="center"/>
        <w:rPr>
          <w:sz w:val="28"/>
          <w:szCs w:val="28"/>
        </w:rPr>
      </w:pPr>
    </w:p>
    <w:p w14:paraId="5F2840B3" w14:textId="77777777" w:rsidR="00374630" w:rsidRPr="00374630" w:rsidRDefault="00374630" w:rsidP="00374630">
      <w:pPr>
        <w:jc w:val="center"/>
        <w:rPr>
          <w:sz w:val="28"/>
          <w:szCs w:val="28"/>
        </w:rPr>
      </w:pPr>
      <w:r w:rsidRPr="00374630">
        <w:rPr>
          <w:sz w:val="28"/>
          <w:szCs w:val="28"/>
        </w:rPr>
        <w:t>ВИРІШИВ:</w:t>
      </w:r>
    </w:p>
    <w:p w14:paraId="2646EC0B" w14:textId="77777777" w:rsidR="00374630" w:rsidRPr="00374630" w:rsidRDefault="00374630" w:rsidP="00374630">
      <w:pPr>
        <w:jc w:val="center"/>
        <w:rPr>
          <w:sz w:val="28"/>
          <w:szCs w:val="28"/>
        </w:rPr>
      </w:pPr>
    </w:p>
    <w:p w14:paraId="4DBEADDA" w14:textId="77777777" w:rsidR="00374630" w:rsidRPr="00374630" w:rsidRDefault="00374630" w:rsidP="00374630">
      <w:r w:rsidRPr="00374630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374630">
        <w:rPr>
          <w:sz w:val="28"/>
        </w:rPr>
        <w:t>тротуару від вул.Стрілецької до вул.Незалежності у м.Винники»</w:t>
      </w:r>
    </w:p>
    <w:p w14:paraId="12FFE062" w14:textId="0FCD3032" w:rsidR="00374630" w:rsidRPr="00374630" w:rsidRDefault="00374630" w:rsidP="00374630">
      <w:pPr>
        <w:jc w:val="both"/>
        <w:rPr>
          <w:sz w:val="28"/>
          <w:szCs w:val="28"/>
        </w:rPr>
      </w:pPr>
    </w:p>
    <w:p w14:paraId="7D4FD9B4" w14:textId="77777777" w:rsidR="00374630" w:rsidRPr="00374630" w:rsidRDefault="00374630" w:rsidP="00374630">
      <w:pPr>
        <w:jc w:val="both"/>
        <w:rPr>
          <w:sz w:val="28"/>
          <w:szCs w:val="28"/>
        </w:rPr>
      </w:pPr>
      <w:r w:rsidRPr="00374630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5FC0E1" w14:textId="77777777" w:rsidR="00374630" w:rsidRPr="00374630" w:rsidRDefault="00374630" w:rsidP="00374630">
      <w:pPr>
        <w:jc w:val="both"/>
        <w:rPr>
          <w:sz w:val="28"/>
          <w:szCs w:val="28"/>
        </w:rPr>
      </w:pPr>
    </w:p>
    <w:p w14:paraId="2377668F" w14:textId="77777777" w:rsidR="00374630" w:rsidRPr="00374630" w:rsidRDefault="00374630" w:rsidP="00374630">
      <w:pPr>
        <w:jc w:val="both"/>
        <w:rPr>
          <w:sz w:val="28"/>
          <w:szCs w:val="28"/>
        </w:rPr>
      </w:pPr>
    </w:p>
    <w:p w14:paraId="36A6484D" w14:textId="77777777" w:rsidR="00374630" w:rsidRPr="00374630" w:rsidRDefault="00374630" w:rsidP="00374630">
      <w:pPr>
        <w:jc w:val="both"/>
        <w:rPr>
          <w:sz w:val="28"/>
          <w:szCs w:val="28"/>
        </w:rPr>
      </w:pPr>
      <w:r w:rsidRPr="00374630">
        <w:rPr>
          <w:sz w:val="28"/>
          <w:szCs w:val="28"/>
        </w:rPr>
        <w:t>Міський голова</w:t>
      </w:r>
      <w:r w:rsidRPr="00374630">
        <w:rPr>
          <w:sz w:val="28"/>
          <w:szCs w:val="28"/>
        </w:rPr>
        <w:tab/>
      </w:r>
      <w:r w:rsidRPr="00374630">
        <w:rPr>
          <w:sz w:val="28"/>
          <w:szCs w:val="28"/>
        </w:rPr>
        <w:tab/>
      </w:r>
      <w:r w:rsidRPr="00374630">
        <w:rPr>
          <w:sz w:val="28"/>
          <w:szCs w:val="28"/>
        </w:rPr>
        <w:tab/>
      </w:r>
      <w:r w:rsidRPr="00374630">
        <w:rPr>
          <w:sz w:val="28"/>
          <w:szCs w:val="28"/>
        </w:rPr>
        <w:tab/>
      </w:r>
      <w:r w:rsidRPr="00374630">
        <w:rPr>
          <w:sz w:val="28"/>
          <w:szCs w:val="28"/>
        </w:rPr>
        <w:tab/>
      </w:r>
      <w:r w:rsidRPr="00374630">
        <w:rPr>
          <w:sz w:val="28"/>
          <w:szCs w:val="28"/>
        </w:rPr>
        <w:tab/>
      </w:r>
      <w:r w:rsidRPr="00374630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FBD0C" w14:textId="77777777" w:rsidR="001F2F30" w:rsidRDefault="001F2F30">
      <w:r>
        <w:separator/>
      </w:r>
    </w:p>
  </w:endnote>
  <w:endnote w:type="continuationSeparator" w:id="0">
    <w:p w14:paraId="09ADBA38" w14:textId="77777777" w:rsidR="001F2F30" w:rsidRDefault="001F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30645" w14:textId="77777777" w:rsidR="001F2F30" w:rsidRDefault="001F2F30">
      <w:r>
        <w:separator/>
      </w:r>
    </w:p>
  </w:footnote>
  <w:footnote w:type="continuationSeparator" w:id="0">
    <w:p w14:paraId="4BBE8D57" w14:textId="77777777" w:rsidR="001F2F30" w:rsidRDefault="001F2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2F3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463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109B3-69AA-4100-8EC0-3CF38053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2024-05-27T08:17:00Z</dcterms:modified>
</cp:coreProperties>
</file>