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тротуару від вул.Гагаріна до вул.Забава у м.Винники»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F3BF2A" w14:textId="77777777" w:rsidR="005139D8" w:rsidRPr="005139D8" w:rsidRDefault="005139D8" w:rsidP="005139D8">
      <w:pPr>
        <w:ind w:firstLine="720"/>
        <w:jc w:val="both"/>
        <w:rPr>
          <w:sz w:val="28"/>
          <w:szCs w:val="28"/>
        </w:rPr>
      </w:pPr>
      <w:r w:rsidRPr="005139D8">
        <w:rPr>
          <w:sz w:val="28"/>
          <w:szCs w:val="28"/>
        </w:rPr>
        <w:t>Керуючись Законом України «Про місцеве самоврядування в  Україні» на виконання рішення Винниківської міської ради від 06.12.2018 року №1612 « Про міський бюджет м.Винники на 2019 рік» із змінами та доповненнями, відповідно до пункту 4 постанови Кабінету Міністрів України від 11 травня 2011 року №560 «Про затвердження Порядку затвердження проектів будівництва і проведення їх експертизи та визнання такими, що втратили чинність,  деяких постанов Кабінету Міністрів України ( зі змінами), виконавчий комітет Винниківської міської ради:</w:t>
      </w:r>
    </w:p>
    <w:p w14:paraId="6AF98B17" w14:textId="77777777" w:rsidR="005139D8" w:rsidRPr="005139D8" w:rsidRDefault="005139D8" w:rsidP="005139D8">
      <w:pPr>
        <w:jc w:val="center"/>
        <w:rPr>
          <w:sz w:val="28"/>
          <w:szCs w:val="28"/>
        </w:rPr>
      </w:pPr>
    </w:p>
    <w:p w14:paraId="0259F396" w14:textId="77777777" w:rsidR="005139D8" w:rsidRPr="005139D8" w:rsidRDefault="005139D8" w:rsidP="005139D8">
      <w:pPr>
        <w:jc w:val="center"/>
        <w:rPr>
          <w:sz w:val="28"/>
          <w:szCs w:val="28"/>
        </w:rPr>
      </w:pPr>
      <w:r w:rsidRPr="005139D8">
        <w:rPr>
          <w:sz w:val="28"/>
          <w:szCs w:val="28"/>
        </w:rPr>
        <w:t>ВИРІШИВ:</w:t>
      </w:r>
    </w:p>
    <w:p w14:paraId="4FE26947" w14:textId="77777777" w:rsidR="005139D8" w:rsidRPr="005139D8" w:rsidRDefault="005139D8" w:rsidP="005139D8">
      <w:pPr>
        <w:jc w:val="center"/>
        <w:rPr>
          <w:sz w:val="28"/>
          <w:szCs w:val="28"/>
        </w:rPr>
      </w:pPr>
    </w:p>
    <w:p w14:paraId="291D0BA7" w14:textId="36603CF6" w:rsidR="005139D8" w:rsidRDefault="005139D8" w:rsidP="005139D8">
      <w:pPr>
        <w:jc w:val="both"/>
        <w:rPr>
          <w:sz w:val="28"/>
        </w:rPr>
      </w:pPr>
      <w:r w:rsidRPr="005139D8">
        <w:rPr>
          <w:sz w:val="28"/>
          <w:szCs w:val="28"/>
        </w:rPr>
        <w:t xml:space="preserve">1.Затвердити кошторисну документацію на «Капітальний ремонт </w:t>
      </w:r>
      <w:r w:rsidRPr="005139D8">
        <w:rPr>
          <w:sz w:val="28"/>
        </w:rPr>
        <w:t>тротуару від вул.Гагаріна до вул.Забава у м.Винники»</w:t>
      </w:r>
      <w:r>
        <w:rPr>
          <w:sz w:val="28"/>
        </w:rPr>
        <w:t>.</w:t>
      </w:r>
    </w:p>
    <w:p w14:paraId="250F7CFD" w14:textId="77777777" w:rsidR="005139D8" w:rsidRPr="005139D8" w:rsidRDefault="005139D8" w:rsidP="005139D8">
      <w:pPr>
        <w:jc w:val="both"/>
        <w:rPr>
          <w:sz w:val="28"/>
          <w:szCs w:val="28"/>
        </w:rPr>
      </w:pPr>
      <w:bookmarkStart w:id="1" w:name="_GoBack"/>
      <w:bookmarkEnd w:id="1"/>
    </w:p>
    <w:p w14:paraId="5A54DD1C" w14:textId="77777777" w:rsidR="005139D8" w:rsidRPr="005139D8" w:rsidRDefault="005139D8" w:rsidP="005139D8">
      <w:pPr>
        <w:jc w:val="both"/>
        <w:rPr>
          <w:sz w:val="28"/>
          <w:szCs w:val="28"/>
        </w:rPr>
      </w:pPr>
      <w:r w:rsidRPr="005139D8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4B3540A" w14:textId="77777777" w:rsidR="005139D8" w:rsidRPr="005139D8" w:rsidRDefault="005139D8" w:rsidP="005139D8">
      <w:pPr>
        <w:jc w:val="both"/>
        <w:rPr>
          <w:sz w:val="28"/>
          <w:szCs w:val="28"/>
        </w:rPr>
      </w:pPr>
    </w:p>
    <w:p w14:paraId="6EABC771" w14:textId="77777777" w:rsidR="005139D8" w:rsidRPr="005139D8" w:rsidRDefault="005139D8" w:rsidP="005139D8">
      <w:pPr>
        <w:jc w:val="both"/>
        <w:rPr>
          <w:sz w:val="28"/>
          <w:szCs w:val="28"/>
        </w:rPr>
      </w:pPr>
    </w:p>
    <w:p w14:paraId="4F0F22A6" w14:textId="77777777" w:rsidR="005139D8" w:rsidRPr="005139D8" w:rsidRDefault="005139D8" w:rsidP="005139D8">
      <w:pPr>
        <w:jc w:val="both"/>
        <w:rPr>
          <w:sz w:val="28"/>
          <w:szCs w:val="28"/>
        </w:rPr>
      </w:pPr>
      <w:r w:rsidRPr="005139D8">
        <w:rPr>
          <w:sz w:val="28"/>
          <w:szCs w:val="28"/>
        </w:rPr>
        <w:t>Міський голова</w:t>
      </w:r>
      <w:r w:rsidRPr="005139D8">
        <w:rPr>
          <w:sz w:val="28"/>
          <w:szCs w:val="28"/>
        </w:rPr>
        <w:tab/>
      </w:r>
      <w:r w:rsidRPr="005139D8">
        <w:rPr>
          <w:sz w:val="28"/>
          <w:szCs w:val="28"/>
        </w:rPr>
        <w:tab/>
      </w:r>
      <w:r w:rsidRPr="005139D8">
        <w:rPr>
          <w:sz w:val="28"/>
          <w:szCs w:val="28"/>
        </w:rPr>
        <w:tab/>
      </w:r>
      <w:r w:rsidRPr="005139D8">
        <w:rPr>
          <w:sz w:val="28"/>
          <w:szCs w:val="28"/>
        </w:rPr>
        <w:tab/>
      </w:r>
      <w:r w:rsidRPr="005139D8">
        <w:rPr>
          <w:sz w:val="28"/>
          <w:szCs w:val="28"/>
        </w:rPr>
        <w:tab/>
      </w:r>
      <w:r w:rsidRPr="005139D8">
        <w:rPr>
          <w:sz w:val="28"/>
          <w:szCs w:val="28"/>
        </w:rPr>
        <w:tab/>
      </w:r>
      <w:r w:rsidRPr="005139D8">
        <w:rPr>
          <w:sz w:val="28"/>
          <w:szCs w:val="28"/>
        </w:rPr>
        <w:tab/>
        <w:t>В.Квурт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2F879" w14:textId="77777777" w:rsidR="00F163BF" w:rsidRDefault="00F163BF">
      <w:r>
        <w:separator/>
      </w:r>
    </w:p>
  </w:endnote>
  <w:endnote w:type="continuationSeparator" w:id="0">
    <w:p w14:paraId="157F48EC" w14:textId="77777777" w:rsidR="00F163BF" w:rsidRDefault="00F16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11B01" w14:textId="77777777" w:rsidR="00F163BF" w:rsidRDefault="00F163BF">
      <w:r>
        <w:separator/>
      </w:r>
    </w:p>
  </w:footnote>
  <w:footnote w:type="continuationSeparator" w:id="0">
    <w:p w14:paraId="37A8E260" w14:textId="77777777" w:rsidR="00F163BF" w:rsidRDefault="00F163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9D8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3B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BFBC2-769A-4E3A-8C0D-23FBF57CD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782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2024-05-27T08:22:00Z</dcterms:modified>
</cp:coreProperties>
</file>