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вул.Шевченка до вул.І.Франка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567E6E" w14:textId="77777777" w:rsidR="00F52CD4" w:rsidRPr="00F52CD4" w:rsidRDefault="00F52CD4" w:rsidP="00F52CD4">
      <w:pPr>
        <w:ind w:firstLine="720"/>
        <w:jc w:val="both"/>
        <w:rPr>
          <w:sz w:val="28"/>
          <w:szCs w:val="28"/>
        </w:rPr>
      </w:pPr>
      <w:r w:rsidRPr="00F52CD4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033CF7FD" w14:textId="77777777" w:rsidR="00F52CD4" w:rsidRPr="00F52CD4" w:rsidRDefault="00F52CD4" w:rsidP="00F52CD4">
      <w:pPr>
        <w:jc w:val="center"/>
        <w:rPr>
          <w:sz w:val="28"/>
          <w:szCs w:val="28"/>
        </w:rPr>
      </w:pPr>
    </w:p>
    <w:p w14:paraId="550256F6" w14:textId="77777777" w:rsidR="00F52CD4" w:rsidRPr="00F52CD4" w:rsidRDefault="00F52CD4" w:rsidP="00F52CD4">
      <w:pPr>
        <w:jc w:val="center"/>
        <w:rPr>
          <w:sz w:val="28"/>
          <w:szCs w:val="28"/>
        </w:rPr>
      </w:pPr>
      <w:r w:rsidRPr="00F52CD4">
        <w:rPr>
          <w:sz w:val="28"/>
          <w:szCs w:val="28"/>
        </w:rPr>
        <w:t>ВИРІШИВ:</w:t>
      </w:r>
    </w:p>
    <w:p w14:paraId="55CF0218" w14:textId="77777777" w:rsidR="00F52CD4" w:rsidRPr="00F52CD4" w:rsidRDefault="00F52CD4" w:rsidP="00F52CD4">
      <w:pPr>
        <w:jc w:val="center"/>
        <w:rPr>
          <w:sz w:val="28"/>
          <w:szCs w:val="28"/>
        </w:rPr>
      </w:pPr>
    </w:p>
    <w:p w14:paraId="53BB909D" w14:textId="5DA7AA34" w:rsidR="00F52CD4" w:rsidRPr="00F52CD4" w:rsidRDefault="00F52CD4" w:rsidP="00F52CD4">
      <w:r w:rsidRPr="00F52CD4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F52CD4">
        <w:rPr>
          <w:sz w:val="28"/>
        </w:rPr>
        <w:t>тротуару від вул.Шевченка до вул.І.Франка у м.Винники»</w:t>
      </w:r>
      <w:r>
        <w:rPr>
          <w:sz w:val="28"/>
        </w:rPr>
        <w:t>.</w:t>
      </w:r>
      <w:bookmarkStart w:id="1" w:name="_GoBack"/>
      <w:bookmarkEnd w:id="1"/>
    </w:p>
    <w:p w14:paraId="16A7D1FB" w14:textId="284AAC2A" w:rsidR="00F52CD4" w:rsidRPr="00F52CD4" w:rsidRDefault="00F52CD4" w:rsidP="00F52CD4">
      <w:pPr>
        <w:jc w:val="both"/>
        <w:rPr>
          <w:sz w:val="28"/>
          <w:szCs w:val="28"/>
        </w:rPr>
      </w:pPr>
    </w:p>
    <w:p w14:paraId="3F2F4CF2" w14:textId="77777777" w:rsidR="00F52CD4" w:rsidRPr="00F52CD4" w:rsidRDefault="00F52CD4" w:rsidP="00F52CD4">
      <w:pPr>
        <w:jc w:val="both"/>
        <w:rPr>
          <w:sz w:val="28"/>
          <w:szCs w:val="28"/>
        </w:rPr>
      </w:pPr>
      <w:r w:rsidRPr="00F52CD4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A7BF30" w14:textId="77777777" w:rsidR="00F52CD4" w:rsidRPr="00F52CD4" w:rsidRDefault="00F52CD4" w:rsidP="00F52CD4">
      <w:pPr>
        <w:jc w:val="both"/>
        <w:rPr>
          <w:sz w:val="28"/>
          <w:szCs w:val="28"/>
        </w:rPr>
      </w:pPr>
    </w:p>
    <w:p w14:paraId="025E5960" w14:textId="77777777" w:rsidR="00F52CD4" w:rsidRPr="00F52CD4" w:rsidRDefault="00F52CD4" w:rsidP="00F52CD4">
      <w:pPr>
        <w:jc w:val="both"/>
        <w:rPr>
          <w:sz w:val="28"/>
          <w:szCs w:val="28"/>
        </w:rPr>
      </w:pPr>
    </w:p>
    <w:p w14:paraId="78976F8B" w14:textId="77777777" w:rsidR="00F52CD4" w:rsidRPr="00F52CD4" w:rsidRDefault="00F52CD4" w:rsidP="00F52CD4">
      <w:pPr>
        <w:jc w:val="both"/>
        <w:rPr>
          <w:sz w:val="28"/>
          <w:szCs w:val="28"/>
        </w:rPr>
      </w:pPr>
      <w:r w:rsidRPr="00F52CD4">
        <w:rPr>
          <w:sz w:val="28"/>
          <w:szCs w:val="28"/>
        </w:rPr>
        <w:t>Міський голова</w:t>
      </w:r>
      <w:r w:rsidRPr="00F52CD4">
        <w:rPr>
          <w:sz w:val="28"/>
          <w:szCs w:val="28"/>
        </w:rPr>
        <w:tab/>
      </w:r>
      <w:r w:rsidRPr="00F52CD4">
        <w:rPr>
          <w:sz w:val="28"/>
          <w:szCs w:val="28"/>
        </w:rPr>
        <w:tab/>
      </w:r>
      <w:r w:rsidRPr="00F52CD4">
        <w:rPr>
          <w:sz w:val="28"/>
          <w:szCs w:val="28"/>
        </w:rPr>
        <w:tab/>
      </w:r>
      <w:r w:rsidRPr="00F52CD4">
        <w:rPr>
          <w:sz w:val="28"/>
          <w:szCs w:val="28"/>
        </w:rPr>
        <w:tab/>
      </w:r>
      <w:r w:rsidRPr="00F52CD4">
        <w:rPr>
          <w:sz w:val="28"/>
          <w:szCs w:val="28"/>
        </w:rPr>
        <w:tab/>
      </w:r>
      <w:r w:rsidRPr="00F52CD4">
        <w:rPr>
          <w:sz w:val="28"/>
          <w:szCs w:val="28"/>
        </w:rPr>
        <w:tab/>
      </w:r>
      <w:r w:rsidRPr="00F52CD4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23224" w14:textId="77777777" w:rsidR="00312B12" w:rsidRDefault="00312B12">
      <w:r>
        <w:separator/>
      </w:r>
    </w:p>
  </w:endnote>
  <w:endnote w:type="continuationSeparator" w:id="0">
    <w:p w14:paraId="787CCDF0" w14:textId="77777777" w:rsidR="00312B12" w:rsidRDefault="0031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D3B19F" w14:textId="77777777" w:rsidR="00312B12" w:rsidRDefault="00312B12">
      <w:r>
        <w:separator/>
      </w:r>
    </w:p>
  </w:footnote>
  <w:footnote w:type="continuationSeparator" w:id="0">
    <w:p w14:paraId="243A9BE4" w14:textId="77777777" w:rsidR="00312B12" w:rsidRDefault="0031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B1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2CD4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BD421-8F13-4F66-B347-30CAA076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2024-05-27T08:25:00Z</dcterms:modified>
</cp:coreProperties>
</file>