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опорної стіни по вул.Шевченка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F62D6D" w14:textId="77777777" w:rsidR="00307FC9" w:rsidRPr="00307FC9" w:rsidRDefault="00307FC9" w:rsidP="00307FC9">
      <w:pPr>
        <w:ind w:firstLine="720"/>
        <w:jc w:val="both"/>
        <w:rPr>
          <w:sz w:val="28"/>
          <w:szCs w:val="28"/>
        </w:rPr>
      </w:pPr>
      <w:r w:rsidRPr="00307FC9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14396EF7" w14:textId="77777777" w:rsidR="00307FC9" w:rsidRPr="00307FC9" w:rsidRDefault="00307FC9" w:rsidP="00307FC9">
      <w:pPr>
        <w:jc w:val="center"/>
        <w:rPr>
          <w:sz w:val="28"/>
          <w:szCs w:val="28"/>
        </w:rPr>
      </w:pPr>
    </w:p>
    <w:p w14:paraId="7A62AE54" w14:textId="77777777" w:rsidR="00307FC9" w:rsidRPr="00307FC9" w:rsidRDefault="00307FC9" w:rsidP="00307FC9">
      <w:pPr>
        <w:jc w:val="center"/>
        <w:rPr>
          <w:sz w:val="28"/>
          <w:szCs w:val="28"/>
        </w:rPr>
      </w:pPr>
      <w:r w:rsidRPr="00307FC9">
        <w:rPr>
          <w:sz w:val="28"/>
          <w:szCs w:val="28"/>
        </w:rPr>
        <w:t>ВИРІШИВ:</w:t>
      </w:r>
    </w:p>
    <w:p w14:paraId="36C6B9FD" w14:textId="77777777" w:rsidR="00307FC9" w:rsidRPr="00307FC9" w:rsidRDefault="00307FC9" w:rsidP="00307FC9">
      <w:pPr>
        <w:jc w:val="center"/>
        <w:rPr>
          <w:sz w:val="28"/>
          <w:szCs w:val="28"/>
        </w:rPr>
      </w:pPr>
    </w:p>
    <w:p w14:paraId="00D9E0ED" w14:textId="52005E2C" w:rsidR="00307FC9" w:rsidRPr="00307FC9" w:rsidRDefault="00307FC9" w:rsidP="00307FC9">
      <w:pPr>
        <w:jc w:val="both"/>
        <w:rPr>
          <w:sz w:val="28"/>
          <w:szCs w:val="28"/>
        </w:rPr>
      </w:pPr>
      <w:r w:rsidRPr="00307FC9">
        <w:rPr>
          <w:sz w:val="28"/>
          <w:szCs w:val="28"/>
        </w:rPr>
        <w:t xml:space="preserve">1.Затвердити кошторисну документацію на «Капітальний ремонт </w:t>
      </w:r>
      <w:r>
        <w:rPr>
          <w:sz w:val="28"/>
        </w:rPr>
        <w:t>опорної сиіни</w:t>
      </w:r>
      <w:bookmarkStart w:id="1" w:name="_GoBack"/>
      <w:bookmarkEnd w:id="1"/>
      <w:r w:rsidRPr="00307FC9">
        <w:rPr>
          <w:sz w:val="28"/>
          <w:szCs w:val="28"/>
        </w:rPr>
        <w:t xml:space="preserve"> по вул.Шевченка у  м.Винники».</w:t>
      </w:r>
    </w:p>
    <w:p w14:paraId="4196988C" w14:textId="77777777" w:rsidR="00307FC9" w:rsidRPr="00307FC9" w:rsidRDefault="00307FC9" w:rsidP="00307FC9">
      <w:pPr>
        <w:jc w:val="both"/>
        <w:rPr>
          <w:sz w:val="28"/>
          <w:szCs w:val="28"/>
        </w:rPr>
      </w:pPr>
    </w:p>
    <w:p w14:paraId="49671265" w14:textId="77777777" w:rsidR="00307FC9" w:rsidRPr="00307FC9" w:rsidRDefault="00307FC9" w:rsidP="00307FC9">
      <w:pPr>
        <w:jc w:val="both"/>
        <w:rPr>
          <w:sz w:val="28"/>
          <w:szCs w:val="28"/>
        </w:rPr>
      </w:pPr>
      <w:r w:rsidRPr="00307FC9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2398256" w14:textId="77777777" w:rsidR="00307FC9" w:rsidRPr="00307FC9" w:rsidRDefault="00307FC9" w:rsidP="00307FC9">
      <w:pPr>
        <w:jc w:val="both"/>
        <w:rPr>
          <w:sz w:val="28"/>
          <w:szCs w:val="28"/>
        </w:rPr>
      </w:pPr>
    </w:p>
    <w:p w14:paraId="4349E852" w14:textId="77777777" w:rsidR="00307FC9" w:rsidRPr="00307FC9" w:rsidRDefault="00307FC9" w:rsidP="00307FC9">
      <w:pPr>
        <w:jc w:val="both"/>
        <w:rPr>
          <w:sz w:val="28"/>
          <w:szCs w:val="28"/>
        </w:rPr>
      </w:pPr>
    </w:p>
    <w:p w14:paraId="05626BC8" w14:textId="77777777" w:rsidR="00307FC9" w:rsidRPr="00307FC9" w:rsidRDefault="00307FC9" w:rsidP="00307FC9">
      <w:pPr>
        <w:jc w:val="both"/>
        <w:rPr>
          <w:sz w:val="28"/>
          <w:szCs w:val="28"/>
        </w:rPr>
      </w:pPr>
      <w:r w:rsidRPr="00307FC9">
        <w:rPr>
          <w:sz w:val="28"/>
          <w:szCs w:val="28"/>
        </w:rPr>
        <w:t>Міський голова</w:t>
      </w:r>
      <w:r w:rsidRPr="00307FC9">
        <w:rPr>
          <w:sz w:val="28"/>
          <w:szCs w:val="28"/>
        </w:rPr>
        <w:tab/>
      </w:r>
      <w:r w:rsidRPr="00307FC9">
        <w:rPr>
          <w:sz w:val="28"/>
          <w:szCs w:val="28"/>
        </w:rPr>
        <w:tab/>
      </w:r>
      <w:r w:rsidRPr="00307FC9">
        <w:rPr>
          <w:sz w:val="28"/>
          <w:szCs w:val="28"/>
        </w:rPr>
        <w:tab/>
      </w:r>
      <w:r w:rsidRPr="00307FC9">
        <w:rPr>
          <w:sz w:val="28"/>
          <w:szCs w:val="28"/>
        </w:rPr>
        <w:tab/>
      </w:r>
      <w:r w:rsidRPr="00307FC9">
        <w:rPr>
          <w:sz w:val="28"/>
          <w:szCs w:val="28"/>
        </w:rPr>
        <w:tab/>
      </w:r>
      <w:r w:rsidRPr="00307FC9">
        <w:rPr>
          <w:sz w:val="28"/>
          <w:szCs w:val="28"/>
        </w:rPr>
        <w:tab/>
      </w:r>
      <w:r w:rsidRPr="00307FC9">
        <w:rPr>
          <w:sz w:val="28"/>
          <w:szCs w:val="28"/>
        </w:rPr>
        <w:tab/>
        <w:t>В.Квурт</w:t>
      </w:r>
    </w:p>
    <w:p w14:paraId="2BCD90E7" w14:textId="77777777" w:rsidR="00307FC9" w:rsidRPr="00307FC9" w:rsidRDefault="00307FC9" w:rsidP="00307FC9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FFDF86" w14:textId="77777777" w:rsidR="003916BC" w:rsidRDefault="003916BC">
      <w:r>
        <w:separator/>
      </w:r>
    </w:p>
  </w:endnote>
  <w:endnote w:type="continuationSeparator" w:id="0">
    <w:p w14:paraId="2CDD4E06" w14:textId="77777777" w:rsidR="003916BC" w:rsidRDefault="0039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C20F4" w14:textId="77777777" w:rsidR="003916BC" w:rsidRDefault="003916BC">
      <w:r>
        <w:separator/>
      </w:r>
    </w:p>
  </w:footnote>
  <w:footnote w:type="continuationSeparator" w:id="0">
    <w:p w14:paraId="69B1535A" w14:textId="77777777" w:rsidR="003916BC" w:rsidRDefault="00391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7FC9"/>
    <w:rsid w:val="003571CE"/>
    <w:rsid w:val="003916B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79BF9-AE0B-4BA7-B00C-6D0611CED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2024-05-27T08:59:00Z</dcterms:modified>
</cp:coreProperties>
</file>