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дорожнього покриття стоянки для автомобілів  по вул.Шевченка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53C8DD" w14:textId="77777777" w:rsidR="005D17C4" w:rsidRPr="005D17C4" w:rsidRDefault="005D17C4" w:rsidP="005D17C4">
      <w:pPr>
        <w:ind w:firstLine="720"/>
        <w:jc w:val="both"/>
        <w:rPr>
          <w:sz w:val="28"/>
          <w:szCs w:val="28"/>
        </w:rPr>
      </w:pPr>
      <w:r w:rsidRPr="005D17C4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2F4D8F57" w14:textId="77777777" w:rsidR="005D17C4" w:rsidRPr="005D17C4" w:rsidRDefault="005D17C4" w:rsidP="005D17C4">
      <w:pPr>
        <w:jc w:val="center"/>
        <w:rPr>
          <w:sz w:val="28"/>
          <w:szCs w:val="28"/>
        </w:rPr>
      </w:pPr>
      <w:bookmarkStart w:id="1" w:name="_GoBack"/>
      <w:bookmarkEnd w:id="1"/>
    </w:p>
    <w:p w14:paraId="4D80DA44" w14:textId="77777777" w:rsidR="005D17C4" w:rsidRPr="005D17C4" w:rsidRDefault="005D17C4" w:rsidP="005D17C4">
      <w:pPr>
        <w:jc w:val="center"/>
        <w:rPr>
          <w:sz w:val="28"/>
          <w:szCs w:val="28"/>
        </w:rPr>
      </w:pPr>
      <w:r w:rsidRPr="005D17C4">
        <w:rPr>
          <w:sz w:val="28"/>
          <w:szCs w:val="28"/>
        </w:rPr>
        <w:t>ВИРІШИВ:</w:t>
      </w:r>
    </w:p>
    <w:p w14:paraId="63423E7D" w14:textId="77777777" w:rsidR="005D17C4" w:rsidRPr="005D17C4" w:rsidRDefault="005D17C4" w:rsidP="005D17C4">
      <w:pPr>
        <w:jc w:val="center"/>
        <w:rPr>
          <w:sz w:val="28"/>
          <w:szCs w:val="28"/>
        </w:rPr>
      </w:pPr>
    </w:p>
    <w:p w14:paraId="7F642ECD" w14:textId="0E08F111" w:rsidR="005D17C4" w:rsidRPr="005D17C4" w:rsidRDefault="005D17C4" w:rsidP="005D17C4">
      <w:pPr>
        <w:jc w:val="both"/>
        <w:rPr>
          <w:sz w:val="28"/>
          <w:szCs w:val="28"/>
        </w:rPr>
      </w:pPr>
      <w:r w:rsidRPr="005D17C4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5D17C4">
        <w:rPr>
          <w:sz w:val="28"/>
        </w:rPr>
        <w:t>дорожнього покриття стоянки для автомобілів</w:t>
      </w:r>
      <w:r w:rsidRPr="005D17C4">
        <w:rPr>
          <w:sz w:val="28"/>
          <w:szCs w:val="28"/>
        </w:rPr>
        <w:t xml:space="preserve"> по вул.Шевченка у  м.Винники».</w:t>
      </w:r>
    </w:p>
    <w:p w14:paraId="4164762B" w14:textId="77777777" w:rsidR="005D17C4" w:rsidRPr="005D17C4" w:rsidRDefault="005D17C4" w:rsidP="005D17C4">
      <w:pPr>
        <w:jc w:val="both"/>
        <w:rPr>
          <w:sz w:val="28"/>
          <w:szCs w:val="28"/>
        </w:rPr>
      </w:pPr>
    </w:p>
    <w:p w14:paraId="461627A9" w14:textId="77777777" w:rsidR="005D17C4" w:rsidRPr="005D17C4" w:rsidRDefault="005D17C4" w:rsidP="005D17C4">
      <w:pPr>
        <w:jc w:val="both"/>
        <w:rPr>
          <w:sz w:val="28"/>
          <w:szCs w:val="28"/>
        </w:rPr>
      </w:pPr>
      <w:r w:rsidRPr="005D17C4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FC68A4" w14:textId="77777777" w:rsidR="005D17C4" w:rsidRPr="005D17C4" w:rsidRDefault="005D17C4" w:rsidP="005D17C4">
      <w:pPr>
        <w:jc w:val="both"/>
        <w:rPr>
          <w:sz w:val="28"/>
          <w:szCs w:val="28"/>
        </w:rPr>
      </w:pPr>
    </w:p>
    <w:p w14:paraId="20474B26" w14:textId="77777777" w:rsidR="005D17C4" w:rsidRPr="005D17C4" w:rsidRDefault="005D17C4" w:rsidP="005D17C4">
      <w:pPr>
        <w:jc w:val="both"/>
        <w:rPr>
          <w:sz w:val="28"/>
          <w:szCs w:val="28"/>
        </w:rPr>
      </w:pPr>
    </w:p>
    <w:p w14:paraId="6A1AB609" w14:textId="77777777" w:rsidR="005D17C4" w:rsidRPr="005D17C4" w:rsidRDefault="005D17C4" w:rsidP="005D17C4">
      <w:pPr>
        <w:jc w:val="both"/>
        <w:rPr>
          <w:sz w:val="28"/>
          <w:szCs w:val="28"/>
        </w:rPr>
      </w:pPr>
      <w:r w:rsidRPr="005D17C4">
        <w:rPr>
          <w:sz w:val="28"/>
          <w:szCs w:val="28"/>
        </w:rPr>
        <w:t>Міський голова</w:t>
      </w:r>
      <w:r w:rsidRPr="005D17C4">
        <w:rPr>
          <w:sz w:val="28"/>
          <w:szCs w:val="28"/>
        </w:rPr>
        <w:tab/>
      </w:r>
      <w:r w:rsidRPr="005D17C4">
        <w:rPr>
          <w:sz w:val="28"/>
          <w:szCs w:val="28"/>
        </w:rPr>
        <w:tab/>
      </w:r>
      <w:r w:rsidRPr="005D17C4">
        <w:rPr>
          <w:sz w:val="28"/>
          <w:szCs w:val="28"/>
        </w:rPr>
        <w:tab/>
      </w:r>
      <w:r w:rsidRPr="005D17C4">
        <w:rPr>
          <w:sz w:val="28"/>
          <w:szCs w:val="28"/>
        </w:rPr>
        <w:tab/>
      </w:r>
      <w:r w:rsidRPr="005D17C4">
        <w:rPr>
          <w:sz w:val="28"/>
          <w:szCs w:val="28"/>
        </w:rPr>
        <w:tab/>
      </w:r>
      <w:r w:rsidRPr="005D17C4">
        <w:rPr>
          <w:sz w:val="28"/>
          <w:szCs w:val="28"/>
        </w:rPr>
        <w:tab/>
      </w:r>
      <w:r w:rsidRPr="005D17C4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5D17C4">
      <w:pPr>
        <w:spacing w:after="160" w:line="259" w:lineRule="auto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942D7" w14:textId="77777777" w:rsidR="00714E3E" w:rsidRDefault="00714E3E">
      <w:r>
        <w:separator/>
      </w:r>
    </w:p>
  </w:endnote>
  <w:endnote w:type="continuationSeparator" w:id="0">
    <w:p w14:paraId="2EA36FB0" w14:textId="77777777" w:rsidR="00714E3E" w:rsidRDefault="00714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A6AD2" w14:textId="77777777" w:rsidR="00714E3E" w:rsidRDefault="00714E3E">
      <w:r>
        <w:separator/>
      </w:r>
    </w:p>
  </w:footnote>
  <w:footnote w:type="continuationSeparator" w:id="0">
    <w:p w14:paraId="6FFED443" w14:textId="77777777" w:rsidR="00714E3E" w:rsidRDefault="00714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7C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4E3E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DE63B-4BEF-4EC9-B42A-358719373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2024-05-27T09:03:00Z</dcterms:modified>
</cp:coreProperties>
</file>