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вул.Білозора до вул.Бандери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893B0C" w14:textId="77777777" w:rsidR="00333424" w:rsidRPr="00333424" w:rsidRDefault="00333424" w:rsidP="00333424">
      <w:pPr>
        <w:ind w:firstLine="720"/>
        <w:jc w:val="both"/>
        <w:rPr>
          <w:sz w:val="28"/>
          <w:szCs w:val="28"/>
        </w:rPr>
      </w:pPr>
      <w:r w:rsidRPr="00333424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28AB077D" w14:textId="77777777" w:rsidR="00333424" w:rsidRPr="00333424" w:rsidRDefault="00333424" w:rsidP="00333424">
      <w:pPr>
        <w:jc w:val="center"/>
        <w:rPr>
          <w:sz w:val="28"/>
          <w:szCs w:val="28"/>
        </w:rPr>
      </w:pPr>
    </w:p>
    <w:p w14:paraId="444B0EDE" w14:textId="77777777" w:rsidR="00333424" w:rsidRPr="00333424" w:rsidRDefault="00333424" w:rsidP="00333424">
      <w:pPr>
        <w:jc w:val="center"/>
        <w:rPr>
          <w:sz w:val="28"/>
          <w:szCs w:val="28"/>
        </w:rPr>
      </w:pPr>
      <w:r w:rsidRPr="00333424">
        <w:rPr>
          <w:sz w:val="28"/>
          <w:szCs w:val="28"/>
        </w:rPr>
        <w:t>ВИРІШИВ:</w:t>
      </w:r>
    </w:p>
    <w:p w14:paraId="0E8626EE" w14:textId="77777777" w:rsidR="00333424" w:rsidRPr="00333424" w:rsidRDefault="00333424" w:rsidP="00333424">
      <w:pPr>
        <w:jc w:val="center"/>
        <w:rPr>
          <w:sz w:val="28"/>
          <w:szCs w:val="28"/>
        </w:rPr>
      </w:pPr>
    </w:p>
    <w:p w14:paraId="1AD58EA9" w14:textId="77777777" w:rsidR="00333424" w:rsidRPr="00333424" w:rsidRDefault="00333424" w:rsidP="00333424">
      <w:r w:rsidRPr="00333424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333424">
        <w:rPr>
          <w:sz w:val="28"/>
        </w:rPr>
        <w:t>тротуару від вул.Білозора до вул.Бандери у м.Винники»</w:t>
      </w:r>
      <w:bookmarkStart w:id="1" w:name="_GoBack"/>
      <w:bookmarkEnd w:id="1"/>
    </w:p>
    <w:p w14:paraId="746E2DCE" w14:textId="7E804B4C" w:rsidR="00333424" w:rsidRPr="00333424" w:rsidRDefault="00333424" w:rsidP="00333424">
      <w:pPr>
        <w:jc w:val="both"/>
        <w:rPr>
          <w:sz w:val="28"/>
          <w:szCs w:val="28"/>
        </w:rPr>
      </w:pPr>
    </w:p>
    <w:p w14:paraId="41E03557" w14:textId="77777777" w:rsidR="00333424" w:rsidRPr="00333424" w:rsidRDefault="00333424" w:rsidP="00333424">
      <w:pPr>
        <w:jc w:val="both"/>
        <w:rPr>
          <w:sz w:val="28"/>
          <w:szCs w:val="28"/>
        </w:rPr>
      </w:pPr>
      <w:r w:rsidRPr="00333424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6B2E09" w14:textId="77777777" w:rsidR="00333424" w:rsidRPr="00333424" w:rsidRDefault="00333424" w:rsidP="00333424">
      <w:pPr>
        <w:jc w:val="both"/>
        <w:rPr>
          <w:sz w:val="28"/>
          <w:szCs w:val="28"/>
        </w:rPr>
      </w:pPr>
    </w:p>
    <w:p w14:paraId="17D1EA89" w14:textId="77777777" w:rsidR="00333424" w:rsidRPr="00333424" w:rsidRDefault="00333424" w:rsidP="00333424">
      <w:pPr>
        <w:jc w:val="both"/>
        <w:rPr>
          <w:sz w:val="28"/>
          <w:szCs w:val="28"/>
        </w:rPr>
      </w:pPr>
    </w:p>
    <w:p w14:paraId="6B1F4662" w14:textId="77777777" w:rsidR="00333424" w:rsidRPr="00333424" w:rsidRDefault="00333424" w:rsidP="00333424">
      <w:pPr>
        <w:jc w:val="both"/>
        <w:rPr>
          <w:sz w:val="28"/>
          <w:szCs w:val="28"/>
        </w:rPr>
      </w:pPr>
      <w:r w:rsidRPr="00333424">
        <w:rPr>
          <w:sz w:val="28"/>
          <w:szCs w:val="28"/>
        </w:rPr>
        <w:t>Міський голова</w:t>
      </w:r>
      <w:r w:rsidRPr="00333424">
        <w:rPr>
          <w:sz w:val="28"/>
          <w:szCs w:val="28"/>
        </w:rPr>
        <w:tab/>
      </w:r>
      <w:r w:rsidRPr="00333424">
        <w:rPr>
          <w:sz w:val="28"/>
          <w:szCs w:val="28"/>
        </w:rPr>
        <w:tab/>
      </w:r>
      <w:r w:rsidRPr="00333424">
        <w:rPr>
          <w:sz w:val="28"/>
          <w:szCs w:val="28"/>
        </w:rPr>
        <w:tab/>
      </w:r>
      <w:r w:rsidRPr="00333424">
        <w:rPr>
          <w:sz w:val="28"/>
          <w:szCs w:val="28"/>
        </w:rPr>
        <w:tab/>
      </w:r>
      <w:r w:rsidRPr="00333424">
        <w:rPr>
          <w:sz w:val="28"/>
          <w:szCs w:val="28"/>
        </w:rPr>
        <w:tab/>
      </w:r>
      <w:r w:rsidRPr="00333424">
        <w:rPr>
          <w:sz w:val="28"/>
          <w:szCs w:val="28"/>
        </w:rPr>
        <w:tab/>
      </w:r>
      <w:r w:rsidRPr="00333424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51B49" w14:textId="77777777" w:rsidR="00E17106" w:rsidRDefault="00E17106">
      <w:r>
        <w:separator/>
      </w:r>
    </w:p>
  </w:endnote>
  <w:endnote w:type="continuationSeparator" w:id="0">
    <w:p w14:paraId="7E4D140B" w14:textId="77777777" w:rsidR="00E17106" w:rsidRDefault="00E17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58476" w14:textId="77777777" w:rsidR="00E17106" w:rsidRDefault="00E17106">
      <w:r>
        <w:separator/>
      </w:r>
    </w:p>
  </w:footnote>
  <w:footnote w:type="continuationSeparator" w:id="0">
    <w:p w14:paraId="0ED123D3" w14:textId="77777777" w:rsidR="00E17106" w:rsidRDefault="00E17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42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710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BB7BB-1CCF-4A67-B759-1D4382D5A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2024-05-27T09:10:00Z</dcterms:modified>
</cp:coreProperties>
</file>