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вул.Бандери до вул.Винниченка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B7041D" w14:textId="77777777" w:rsidR="006C513E" w:rsidRPr="006C513E" w:rsidRDefault="006C513E" w:rsidP="006C513E">
      <w:pPr>
        <w:ind w:firstLine="720"/>
        <w:jc w:val="both"/>
        <w:rPr>
          <w:sz w:val="28"/>
          <w:szCs w:val="28"/>
        </w:rPr>
      </w:pPr>
      <w:r w:rsidRPr="006C513E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7825A386" w14:textId="77777777" w:rsidR="006C513E" w:rsidRPr="006C513E" w:rsidRDefault="006C513E" w:rsidP="006C513E">
      <w:pPr>
        <w:jc w:val="center"/>
        <w:rPr>
          <w:sz w:val="28"/>
          <w:szCs w:val="28"/>
        </w:rPr>
      </w:pPr>
    </w:p>
    <w:p w14:paraId="56FF4776" w14:textId="77777777" w:rsidR="006C513E" w:rsidRPr="006C513E" w:rsidRDefault="006C513E" w:rsidP="006C513E">
      <w:pPr>
        <w:jc w:val="center"/>
        <w:rPr>
          <w:sz w:val="28"/>
          <w:szCs w:val="28"/>
        </w:rPr>
      </w:pPr>
      <w:r w:rsidRPr="006C513E">
        <w:rPr>
          <w:sz w:val="28"/>
          <w:szCs w:val="28"/>
        </w:rPr>
        <w:t>ВИРІШИВ:</w:t>
      </w:r>
    </w:p>
    <w:p w14:paraId="1A655668" w14:textId="77777777" w:rsidR="006C513E" w:rsidRPr="006C513E" w:rsidRDefault="006C513E" w:rsidP="006C513E">
      <w:pPr>
        <w:jc w:val="center"/>
        <w:rPr>
          <w:sz w:val="28"/>
          <w:szCs w:val="28"/>
        </w:rPr>
      </w:pPr>
    </w:p>
    <w:p w14:paraId="7C5AE88E" w14:textId="64F0D437" w:rsidR="006C513E" w:rsidRDefault="006C513E" w:rsidP="006C513E">
      <w:pPr>
        <w:jc w:val="both"/>
        <w:rPr>
          <w:sz w:val="28"/>
        </w:rPr>
      </w:pPr>
      <w:r w:rsidRPr="006C513E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6C513E">
        <w:rPr>
          <w:sz w:val="28"/>
        </w:rPr>
        <w:t>тротуару від вул.Бандери до вул.Винниченка у м.Винники»</w:t>
      </w:r>
      <w:r>
        <w:rPr>
          <w:sz w:val="28"/>
        </w:rPr>
        <w:t>.</w:t>
      </w:r>
    </w:p>
    <w:p w14:paraId="060A30E1" w14:textId="77777777" w:rsidR="006C513E" w:rsidRPr="006C513E" w:rsidRDefault="006C513E" w:rsidP="006C513E">
      <w:pPr>
        <w:jc w:val="both"/>
        <w:rPr>
          <w:sz w:val="28"/>
        </w:rPr>
      </w:pPr>
      <w:bookmarkStart w:id="1" w:name="_GoBack"/>
      <w:bookmarkEnd w:id="1"/>
    </w:p>
    <w:p w14:paraId="74778D6F" w14:textId="5C351B08" w:rsidR="006C513E" w:rsidRPr="006C513E" w:rsidRDefault="006C513E" w:rsidP="006C513E">
      <w:pPr>
        <w:jc w:val="both"/>
        <w:rPr>
          <w:sz w:val="28"/>
          <w:szCs w:val="28"/>
        </w:rPr>
      </w:pPr>
      <w:r w:rsidRPr="006C513E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979C1C1" w14:textId="77777777" w:rsidR="006C513E" w:rsidRPr="006C513E" w:rsidRDefault="006C513E" w:rsidP="006C513E">
      <w:pPr>
        <w:jc w:val="both"/>
        <w:rPr>
          <w:sz w:val="28"/>
          <w:szCs w:val="28"/>
        </w:rPr>
      </w:pPr>
    </w:p>
    <w:p w14:paraId="3F0AC847" w14:textId="77777777" w:rsidR="006C513E" w:rsidRPr="006C513E" w:rsidRDefault="006C513E" w:rsidP="006C513E">
      <w:pPr>
        <w:jc w:val="both"/>
        <w:rPr>
          <w:sz w:val="28"/>
          <w:szCs w:val="28"/>
        </w:rPr>
      </w:pPr>
    </w:p>
    <w:p w14:paraId="1BB22A5B" w14:textId="77777777" w:rsidR="006C513E" w:rsidRPr="006C513E" w:rsidRDefault="006C513E" w:rsidP="006C513E">
      <w:pPr>
        <w:jc w:val="both"/>
        <w:rPr>
          <w:sz w:val="28"/>
          <w:szCs w:val="28"/>
        </w:rPr>
      </w:pPr>
      <w:r w:rsidRPr="006C513E">
        <w:rPr>
          <w:sz w:val="28"/>
          <w:szCs w:val="28"/>
        </w:rPr>
        <w:t>Міський голова</w:t>
      </w:r>
      <w:r w:rsidRPr="006C513E">
        <w:rPr>
          <w:sz w:val="28"/>
          <w:szCs w:val="28"/>
        </w:rPr>
        <w:tab/>
      </w:r>
      <w:r w:rsidRPr="006C513E">
        <w:rPr>
          <w:sz w:val="28"/>
          <w:szCs w:val="28"/>
        </w:rPr>
        <w:tab/>
      </w:r>
      <w:r w:rsidRPr="006C513E">
        <w:rPr>
          <w:sz w:val="28"/>
          <w:szCs w:val="28"/>
        </w:rPr>
        <w:tab/>
      </w:r>
      <w:r w:rsidRPr="006C513E">
        <w:rPr>
          <w:sz w:val="28"/>
          <w:szCs w:val="28"/>
        </w:rPr>
        <w:tab/>
      </w:r>
      <w:r w:rsidRPr="006C513E">
        <w:rPr>
          <w:sz w:val="28"/>
          <w:szCs w:val="28"/>
        </w:rPr>
        <w:tab/>
      </w:r>
      <w:r w:rsidRPr="006C513E">
        <w:rPr>
          <w:sz w:val="28"/>
          <w:szCs w:val="28"/>
        </w:rPr>
        <w:tab/>
      </w:r>
      <w:r w:rsidRPr="006C513E">
        <w:rPr>
          <w:sz w:val="28"/>
          <w:szCs w:val="28"/>
        </w:rPr>
        <w:tab/>
        <w:t>В.Квурт</w:t>
      </w:r>
    </w:p>
    <w:p w14:paraId="1D0FA161" w14:textId="77777777" w:rsidR="006C513E" w:rsidRPr="006C513E" w:rsidRDefault="006C513E" w:rsidP="006C513E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C7DC7" w14:textId="77777777" w:rsidR="00244D91" w:rsidRDefault="00244D91">
      <w:r>
        <w:separator/>
      </w:r>
    </w:p>
  </w:endnote>
  <w:endnote w:type="continuationSeparator" w:id="0">
    <w:p w14:paraId="0C4CC40B" w14:textId="77777777" w:rsidR="00244D91" w:rsidRDefault="00244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B633A" w14:textId="77777777" w:rsidR="00244D91" w:rsidRDefault="00244D91">
      <w:r>
        <w:separator/>
      </w:r>
    </w:p>
  </w:footnote>
  <w:footnote w:type="continuationSeparator" w:id="0">
    <w:p w14:paraId="17C24EB7" w14:textId="77777777" w:rsidR="00244D91" w:rsidRDefault="00244D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4D91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513E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E1DBC-4F95-4231-A44F-EFA6DD081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2024-05-27T09:17:00Z</dcterms:modified>
</cp:coreProperties>
</file>