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по вул.Сахарова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3996B4" w14:textId="77777777" w:rsidR="00933AC9" w:rsidRPr="00933AC9" w:rsidRDefault="00933AC9" w:rsidP="00933AC9">
      <w:pPr>
        <w:ind w:firstLine="720"/>
        <w:jc w:val="both"/>
        <w:rPr>
          <w:sz w:val="28"/>
          <w:szCs w:val="28"/>
        </w:rPr>
      </w:pPr>
      <w:r w:rsidRPr="00933AC9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4457337C" w14:textId="77777777" w:rsidR="00933AC9" w:rsidRPr="00933AC9" w:rsidRDefault="00933AC9" w:rsidP="00933AC9">
      <w:pPr>
        <w:jc w:val="center"/>
        <w:rPr>
          <w:sz w:val="28"/>
          <w:szCs w:val="28"/>
        </w:rPr>
      </w:pPr>
    </w:p>
    <w:p w14:paraId="605EE972" w14:textId="77777777" w:rsidR="00933AC9" w:rsidRPr="00933AC9" w:rsidRDefault="00933AC9" w:rsidP="00933AC9">
      <w:pPr>
        <w:jc w:val="center"/>
        <w:rPr>
          <w:sz w:val="28"/>
          <w:szCs w:val="28"/>
        </w:rPr>
      </w:pPr>
      <w:r w:rsidRPr="00933AC9">
        <w:rPr>
          <w:sz w:val="28"/>
          <w:szCs w:val="28"/>
        </w:rPr>
        <w:t>ВИРІШИВ:</w:t>
      </w:r>
    </w:p>
    <w:p w14:paraId="342EAC9B" w14:textId="77777777" w:rsidR="00933AC9" w:rsidRPr="00933AC9" w:rsidRDefault="00933AC9" w:rsidP="00933AC9">
      <w:pPr>
        <w:jc w:val="center"/>
        <w:rPr>
          <w:sz w:val="28"/>
          <w:szCs w:val="28"/>
        </w:rPr>
      </w:pPr>
    </w:p>
    <w:p w14:paraId="272B2B53" w14:textId="682FB1B4" w:rsidR="00933AC9" w:rsidRDefault="00933AC9" w:rsidP="00933AC9">
      <w:pPr>
        <w:jc w:val="both"/>
        <w:rPr>
          <w:sz w:val="28"/>
        </w:rPr>
      </w:pPr>
      <w:r w:rsidRPr="00933AC9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933AC9">
        <w:rPr>
          <w:sz w:val="28"/>
        </w:rPr>
        <w:t>тротуару по вул.Сахарова у м.Винники»</w:t>
      </w:r>
      <w:r>
        <w:rPr>
          <w:sz w:val="28"/>
        </w:rPr>
        <w:t>.</w:t>
      </w:r>
    </w:p>
    <w:p w14:paraId="08C130DE" w14:textId="77777777" w:rsidR="00933AC9" w:rsidRPr="00933AC9" w:rsidRDefault="00933AC9" w:rsidP="00933AC9">
      <w:pPr>
        <w:jc w:val="both"/>
        <w:rPr>
          <w:sz w:val="28"/>
        </w:rPr>
      </w:pPr>
      <w:bookmarkStart w:id="1" w:name="_GoBack"/>
      <w:bookmarkEnd w:id="1"/>
    </w:p>
    <w:p w14:paraId="2C5DBAEC" w14:textId="525F256A" w:rsidR="00933AC9" w:rsidRPr="00933AC9" w:rsidRDefault="00933AC9" w:rsidP="00933AC9">
      <w:pPr>
        <w:jc w:val="both"/>
        <w:rPr>
          <w:sz w:val="28"/>
          <w:szCs w:val="28"/>
        </w:rPr>
      </w:pPr>
      <w:r w:rsidRPr="00933AC9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D8A96E" w14:textId="77777777" w:rsidR="00933AC9" w:rsidRPr="00933AC9" w:rsidRDefault="00933AC9" w:rsidP="00933AC9">
      <w:pPr>
        <w:jc w:val="both"/>
        <w:rPr>
          <w:sz w:val="28"/>
          <w:szCs w:val="28"/>
        </w:rPr>
      </w:pPr>
    </w:p>
    <w:p w14:paraId="6CE8B58D" w14:textId="77777777" w:rsidR="00933AC9" w:rsidRPr="00933AC9" w:rsidRDefault="00933AC9" w:rsidP="00933AC9">
      <w:pPr>
        <w:jc w:val="both"/>
        <w:rPr>
          <w:sz w:val="28"/>
          <w:szCs w:val="28"/>
        </w:rPr>
      </w:pPr>
    </w:p>
    <w:p w14:paraId="3689E533" w14:textId="77777777" w:rsidR="00933AC9" w:rsidRPr="00933AC9" w:rsidRDefault="00933AC9" w:rsidP="00933AC9">
      <w:pPr>
        <w:jc w:val="both"/>
        <w:rPr>
          <w:sz w:val="28"/>
          <w:szCs w:val="28"/>
        </w:rPr>
      </w:pPr>
      <w:r w:rsidRPr="00933AC9">
        <w:rPr>
          <w:sz w:val="28"/>
          <w:szCs w:val="28"/>
        </w:rPr>
        <w:t>Міський голова</w:t>
      </w:r>
      <w:r w:rsidRPr="00933AC9">
        <w:rPr>
          <w:sz w:val="28"/>
          <w:szCs w:val="28"/>
        </w:rPr>
        <w:tab/>
      </w:r>
      <w:r w:rsidRPr="00933AC9">
        <w:rPr>
          <w:sz w:val="28"/>
          <w:szCs w:val="28"/>
        </w:rPr>
        <w:tab/>
      </w:r>
      <w:r w:rsidRPr="00933AC9">
        <w:rPr>
          <w:sz w:val="28"/>
          <w:szCs w:val="28"/>
        </w:rPr>
        <w:tab/>
      </w:r>
      <w:r w:rsidRPr="00933AC9">
        <w:rPr>
          <w:sz w:val="28"/>
          <w:szCs w:val="28"/>
        </w:rPr>
        <w:tab/>
      </w:r>
      <w:r w:rsidRPr="00933AC9">
        <w:rPr>
          <w:sz w:val="28"/>
          <w:szCs w:val="28"/>
        </w:rPr>
        <w:tab/>
      </w:r>
      <w:r w:rsidRPr="00933AC9">
        <w:rPr>
          <w:sz w:val="28"/>
          <w:szCs w:val="28"/>
        </w:rPr>
        <w:tab/>
      </w:r>
      <w:r w:rsidRPr="00933AC9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86751" w14:textId="77777777" w:rsidR="00DF72D0" w:rsidRDefault="00DF72D0">
      <w:r>
        <w:separator/>
      </w:r>
    </w:p>
  </w:endnote>
  <w:endnote w:type="continuationSeparator" w:id="0">
    <w:p w14:paraId="743A11C3" w14:textId="77777777" w:rsidR="00DF72D0" w:rsidRDefault="00DF7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2D38B" w14:textId="77777777" w:rsidR="00DF72D0" w:rsidRDefault="00DF72D0">
      <w:r>
        <w:separator/>
      </w:r>
    </w:p>
  </w:footnote>
  <w:footnote w:type="continuationSeparator" w:id="0">
    <w:p w14:paraId="650A0B0C" w14:textId="77777777" w:rsidR="00DF72D0" w:rsidRDefault="00DF7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3AC9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72D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EECFE-8B5B-47AE-B64E-0771A1BE1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2024-05-27T09:22:00Z</dcterms:modified>
</cp:coreProperties>
</file>