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30.12.2019р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668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на проектування та капітальний ремонт побутової каналізаційної мережі перехрестя вулиць Грушевського-Гагаріна 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8AEA784" w14:textId="77777777" w:rsidR="00C778F2" w:rsidRPr="00C778F2" w:rsidRDefault="00C778F2" w:rsidP="00C778F2">
      <w:pPr>
        <w:ind w:firstLine="720"/>
        <w:jc w:val="both"/>
        <w:rPr>
          <w:sz w:val="28"/>
          <w:szCs w:val="28"/>
        </w:rPr>
      </w:pPr>
      <w:r w:rsidRPr="00C778F2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відповідно до Наказу Міністерства охорони здоров’я України від 21.01.2016р. №29 «Про внесення змін до первинних облікових форм та інструкцій щодо їх заповнення», рішення сесії Винниківської міської ради №471 від 29.03.2012р. «Про надання містобудівних умов та обмежень забудови земельної ділянки», ДБН А.3.1-5-2016 «Організація будівельного виробництва», виконком Винниківської міської ради -</w:t>
      </w:r>
    </w:p>
    <w:p w14:paraId="7F5D437F" w14:textId="77777777" w:rsidR="00C778F2" w:rsidRPr="00C778F2" w:rsidRDefault="00C778F2" w:rsidP="00C778F2">
      <w:pPr>
        <w:ind w:firstLine="720"/>
        <w:jc w:val="both"/>
        <w:rPr>
          <w:sz w:val="28"/>
          <w:szCs w:val="28"/>
        </w:rPr>
      </w:pPr>
    </w:p>
    <w:p w14:paraId="37F36975" w14:textId="77777777" w:rsidR="00C778F2" w:rsidRPr="00C778F2" w:rsidRDefault="00C778F2" w:rsidP="00C778F2">
      <w:pPr>
        <w:ind w:firstLine="720"/>
        <w:jc w:val="center"/>
        <w:rPr>
          <w:sz w:val="28"/>
          <w:szCs w:val="28"/>
        </w:rPr>
      </w:pPr>
      <w:r w:rsidRPr="00C778F2">
        <w:rPr>
          <w:sz w:val="28"/>
          <w:szCs w:val="28"/>
        </w:rPr>
        <w:t>ВИРІШИВ:</w:t>
      </w:r>
    </w:p>
    <w:p w14:paraId="10216CF9" w14:textId="77777777" w:rsidR="00C778F2" w:rsidRPr="00C778F2" w:rsidRDefault="00C778F2" w:rsidP="00C778F2">
      <w:pPr>
        <w:ind w:firstLine="720"/>
        <w:jc w:val="center"/>
        <w:rPr>
          <w:sz w:val="28"/>
          <w:szCs w:val="28"/>
        </w:rPr>
      </w:pPr>
    </w:p>
    <w:p w14:paraId="6448E4F9" w14:textId="55DDE4F2" w:rsidR="00C778F2" w:rsidRPr="00C778F2" w:rsidRDefault="00C778F2" w:rsidP="00C778F2">
      <w:r w:rsidRPr="00C778F2">
        <w:rPr>
          <w:sz w:val="28"/>
          <w:szCs w:val="28"/>
        </w:rPr>
        <w:t xml:space="preserve">1.   Надати виконавчому комітету Винниківської міської ради містобудівні умови та обмеження на проектування та капітальний ремонт побутової </w:t>
      </w:r>
      <w:r w:rsidRPr="00C778F2">
        <w:rPr>
          <w:sz w:val="28"/>
        </w:rPr>
        <w:t>каналізаційної мережі перехрестя вулиць Грушевського-Гагаріна  у м.Винники</w:t>
      </w:r>
      <w:r>
        <w:rPr>
          <w:sz w:val="28"/>
        </w:rPr>
        <w:t>.</w:t>
      </w:r>
      <w:bookmarkStart w:id="1" w:name="_GoBack"/>
      <w:bookmarkEnd w:id="1"/>
    </w:p>
    <w:p w14:paraId="19FC85B0" w14:textId="07A1664A" w:rsidR="00C778F2" w:rsidRPr="00C778F2" w:rsidRDefault="00C778F2" w:rsidP="00C778F2">
      <w:r w:rsidRPr="00C778F2">
        <w:rPr>
          <w:sz w:val="28"/>
          <w:szCs w:val="28"/>
        </w:rPr>
        <w:t xml:space="preserve">2.   Доручити відділу містобудування виконати містобудівні умови та обмеження на проектування та капітальний ремонт побутової </w:t>
      </w:r>
      <w:r w:rsidRPr="00C778F2">
        <w:rPr>
          <w:sz w:val="28"/>
        </w:rPr>
        <w:t>каналізаційної мережі перехрестя вулиць Грушевського-Гагаріна  у м.Винники</w:t>
      </w:r>
      <w:r>
        <w:rPr>
          <w:sz w:val="28"/>
        </w:rPr>
        <w:t>.</w:t>
      </w:r>
    </w:p>
    <w:p w14:paraId="7D2B5904" w14:textId="5B850ACF" w:rsidR="00C778F2" w:rsidRPr="00C778F2" w:rsidRDefault="00C778F2" w:rsidP="00C778F2">
      <w:pPr>
        <w:jc w:val="both"/>
        <w:rPr>
          <w:sz w:val="28"/>
          <w:szCs w:val="28"/>
        </w:rPr>
      </w:pPr>
      <w:r w:rsidRPr="00C778F2">
        <w:rPr>
          <w:sz w:val="28"/>
          <w:szCs w:val="28"/>
        </w:rPr>
        <w:t>3.   Зобов’язати виконавчий комітет Винниківської міської ради:</w:t>
      </w:r>
    </w:p>
    <w:p w14:paraId="0302F388" w14:textId="77777777" w:rsidR="00C778F2" w:rsidRPr="00C778F2" w:rsidRDefault="00C778F2" w:rsidP="00C778F2">
      <w:pPr>
        <w:jc w:val="both"/>
        <w:rPr>
          <w:sz w:val="28"/>
          <w:szCs w:val="28"/>
        </w:rPr>
      </w:pPr>
      <w:r w:rsidRPr="00C778F2">
        <w:rPr>
          <w:sz w:val="28"/>
          <w:szCs w:val="28"/>
        </w:rPr>
        <w:t>3.1.</w:t>
      </w:r>
      <w:r w:rsidRPr="00C778F2">
        <w:rPr>
          <w:sz w:val="28"/>
          <w:szCs w:val="28"/>
        </w:rPr>
        <w:tab/>
        <w:t xml:space="preserve">Отримати у встановленому порядку технічні умови. </w:t>
      </w:r>
    </w:p>
    <w:p w14:paraId="23454C4D" w14:textId="77777777" w:rsidR="00C778F2" w:rsidRPr="00C778F2" w:rsidRDefault="00C778F2" w:rsidP="00C778F2">
      <w:pPr>
        <w:jc w:val="both"/>
        <w:rPr>
          <w:sz w:val="28"/>
          <w:szCs w:val="28"/>
        </w:rPr>
      </w:pPr>
      <w:r w:rsidRPr="00C778F2">
        <w:rPr>
          <w:sz w:val="28"/>
          <w:szCs w:val="28"/>
        </w:rPr>
        <w:t>3.2.</w:t>
      </w:r>
      <w:r w:rsidRPr="00C778F2">
        <w:rPr>
          <w:sz w:val="28"/>
          <w:szCs w:val="28"/>
        </w:rPr>
        <w:tab/>
        <w:t xml:space="preserve">Розробити у ліцензованій проектній організації робочий проект та провести його експертизу згідно чинного законодавства. </w:t>
      </w:r>
    </w:p>
    <w:p w14:paraId="348CD9AD" w14:textId="77777777" w:rsidR="00C778F2" w:rsidRPr="00C778F2" w:rsidRDefault="00C778F2" w:rsidP="00C778F2">
      <w:pPr>
        <w:jc w:val="both"/>
        <w:rPr>
          <w:sz w:val="28"/>
          <w:szCs w:val="28"/>
        </w:rPr>
      </w:pPr>
      <w:r w:rsidRPr="00C778F2">
        <w:rPr>
          <w:sz w:val="28"/>
          <w:szCs w:val="28"/>
        </w:rPr>
        <w:t>3.3.</w:t>
      </w:r>
      <w:r w:rsidRPr="00C778F2">
        <w:rPr>
          <w:sz w:val="28"/>
          <w:szCs w:val="28"/>
        </w:rPr>
        <w:tab/>
        <w:t xml:space="preserve">Зареєструвати в Департаменті  державної архітектурно-будівельної інспекції у Львівській області  Декларацію про початок виконання будівельних робіт. </w:t>
      </w:r>
    </w:p>
    <w:p w14:paraId="1A879911" w14:textId="77777777" w:rsidR="00C778F2" w:rsidRPr="00C778F2" w:rsidRDefault="00C778F2" w:rsidP="00C778F2">
      <w:pPr>
        <w:jc w:val="both"/>
        <w:rPr>
          <w:sz w:val="28"/>
          <w:szCs w:val="28"/>
        </w:rPr>
      </w:pPr>
      <w:r w:rsidRPr="00C778F2">
        <w:rPr>
          <w:sz w:val="28"/>
          <w:szCs w:val="28"/>
        </w:rPr>
        <w:lastRenderedPageBreak/>
        <w:t>3.4.</w:t>
      </w:r>
      <w:r w:rsidRPr="00C778F2">
        <w:rPr>
          <w:sz w:val="28"/>
          <w:szCs w:val="28"/>
        </w:rPr>
        <w:tab/>
        <w:t xml:space="preserve">Повідомити про початок виконання будівельних робіт Департамент ДАБІ у Львівській області. </w:t>
      </w:r>
    </w:p>
    <w:p w14:paraId="5F07E522" w14:textId="77777777" w:rsidR="00C778F2" w:rsidRPr="00C778F2" w:rsidRDefault="00C778F2" w:rsidP="00C778F2">
      <w:pPr>
        <w:jc w:val="both"/>
        <w:rPr>
          <w:sz w:val="28"/>
          <w:szCs w:val="28"/>
        </w:rPr>
      </w:pPr>
      <w:r w:rsidRPr="00C778F2">
        <w:rPr>
          <w:sz w:val="28"/>
          <w:szCs w:val="28"/>
        </w:rPr>
        <w:t>3.5.</w:t>
      </w:r>
      <w:r w:rsidRPr="00C778F2">
        <w:rPr>
          <w:sz w:val="28"/>
          <w:szCs w:val="28"/>
        </w:rPr>
        <w:tab/>
        <w:t>Після завершення будівельних робіт з будівництва об’єкту, оформити у встановленому порядку документи для здачі об’єкту в експлуатацію</w:t>
      </w:r>
    </w:p>
    <w:p w14:paraId="4CEE3FE3" w14:textId="77777777" w:rsidR="00C778F2" w:rsidRPr="00C778F2" w:rsidRDefault="00C778F2" w:rsidP="00C778F2">
      <w:pPr>
        <w:jc w:val="both"/>
        <w:rPr>
          <w:sz w:val="28"/>
          <w:szCs w:val="28"/>
        </w:rPr>
      </w:pPr>
      <w:r w:rsidRPr="00C778F2">
        <w:rPr>
          <w:sz w:val="28"/>
          <w:szCs w:val="28"/>
        </w:rPr>
        <w:t>4.   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6B15CEF0" w14:textId="77777777" w:rsidR="00C778F2" w:rsidRPr="00C778F2" w:rsidRDefault="00C778F2" w:rsidP="00C778F2">
      <w:pPr>
        <w:ind w:firstLine="720"/>
        <w:jc w:val="both"/>
        <w:rPr>
          <w:sz w:val="28"/>
          <w:szCs w:val="28"/>
        </w:rPr>
      </w:pPr>
    </w:p>
    <w:p w14:paraId="3EB0C779" w14:textId="77777777" w:rsidR="00C778F2" w:rsidRPr="00C778F2" w:rsidRDefault="00C778F2" w:rsidP="00C778F2">
      <w:pPr>
        <w:ind w:firstLine="720"/>
        <w:jc w:val="both"/>
        <w:rPr>
          <w:sz w:val="28"/>
          <w:szCs w:val="28"/>
        </w:rPr>
      </w:pPr>
    </w:p>
    <w:p w14:paraId="01C471E0" w14:textId="1EE13138" w:rsidR="00213958" w:rsidRPr="006F2805" w:rsidRDefault="00C778F2" w:rsidP="00C778F2">
      <w:pPr>
        <w:rPr>
          <w:sz w:val="28"/>
          <w:szCs w:val="28"/>
        </w:rPr>
      </w:pPr>
      <w:r w:rsidRPr="00C778F2">
        <w:rPr>
          <w:sz w:val="28"/>
          <w:szCs w:val="28"/>
        </w:rPr>
        <w:t xml:space="preserve">   Міський голова</w:t>
      </w:r>
      <w:r w:rsidRPr="00C778F2">
        <w:rPr>
          <w:sz w:val="28"/>
          <w:szCs w:val="28"/>
        </w:rPr>
        <w:tab/>
      </w:r>
      <w:r w:rsidRPr="00C778F2">
        <w:rPr>
          <w:sz w:val="28"/>
          <w:szCs w:val="28"/>
        </w:rPr>
        <w:tab/>
      </w:r>
      <w:r w:rsidRPr="00C778F2">
        <w:rPr>
          <w:sz w:val="28"/>
          <w:szCs w:val="28"/>
        </w:rPr>
        <w:tab/>
        <w:t xml:space="preserve">                         </w:t>
      </w:r>
      <w:r w:rsidRPr="00C778F2">
        <w:rPr>
          <w:sz w:val="28"/>
          <w:szCs w:val="28"/>
        </w:rPr>
        <w:tab/>
      </w:r>
      <w:r w:rsidRPr="00C778F2">
        <w:rPr>
          <w:sz w:val="28"/>
          <w:szCs w:val="28"/>
        </w:rPr>
        <w:tab/>
      </w:r>
      <w:r w:rsidRPr="00C778F2">
        <w:rPr>
          <w:sz w:val="28"/>
          <w:szCs w:val="28"/>
        </w:rPr>
        <w:tab/>
        <w:t>В.Л.Квурт</w:t>
      </w:r>
      <w:r w:rsidRPr="00C778F2">
        <w:rPr>
          <w:sz w:val="28"/>
          <w:szCs w:val="28"/>
        </w:rPr>
        <w:tab/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B7949B2" w14:textId="77777777" w:rsidR="00444BB1" w:rsidRDefault="00444BB1">
      <w:r>
        <w:separator/>
      </w:r>
    </w:p>
  </w:endnote>
  <w:endnote w:type="continuationSeparator" w:id="0">
    <w:p w14:paraId="52A8BFCE" w14:textId="77777777" w:rsidR="00444BB1" w:rsidRDefault="00444B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730CC0A" w14:textId="77777777" w:rsidR="00444BB1" w:rsidRDefault="00444BB1">
      <w:r>
        <w:separator/>
      </w:r>
    </w:p>
  </w:footnote>
  <w:footnote w:type="continuationSeparator" w:id="0">
    <w:p w14:paraId="6919C977" w14:textId="77777777" w:rsidR="00444BB1" w:rsidRDefault="00444BB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44BB1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778F2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4693E5-A325-4A2D-A254-F35DCC4C6D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2</Pages>
  <Words>1437</Words>
  <Characters>820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75</cp:revision>
  <cp:lastPrinted>2006-03-17T12:40:00Z</cp:lastPrinted>
  <dcterms:created xsi:type="dcterms:W3CDTF">2018-03-30T16:44:00Z</dcterms:created>
  <dcterms:modified xsi:type="dcterms:W3CDTF">2024-06-06T07:28:00Z</dcterms:modified>
</cp:coreProperties>
</file>