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централізованого водопостачання  по вул.Ломоносова  у м.Винники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C757B6" w14:textId="77777777" w:rsidR="004D2225" w:rsidRPr="004D2225" w:rsidRDefault="004D2225" w:rsidP="004D2225">
      <w:pPr>
        <w:ind w:firstLine="720"/>
        <w:jc w:val="both"/>
        <w:rPr>
          <w:sz w:val="28"/>
          <w:szCs w:val="28"/>
        </w:rPr>
      </w:pPr>
      <w:r w:rsidRPr="004D222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B7CB0C5" w14:textId="77777777" w:rsidR="004D2225" w:rsidRPr="004D2225" w:rsidRDefault="004D2225" w:rsidP="004D2225">
      <w:pPr>
        <w:ind w:firstLine="720"/>
        <w:jc w:val="both"/>
        <w:rPr>
          <w:sz w:val="28"/>
          <w:szCs w:val="28"/>
        </w:rPr>
      </w:pPr>
    </w:p>
    <w:p w14:paraId="49962C44" w14:textId="77777777" w:rsidR="004D2225" w:rsidRPr="004D2225" w:rsidRDefault="004D2225" w:rsidP="004D2225">
      <w:pPr>
        <w:ind w:firstLine="720"/>
        <w:jc w:val="center"/>
        <w:rPr>
          <w:sz w:val="28"/>
          <w:szCs w:val="28"/>
        </w:rPr>
      </w:pPr>
      <w:r w:rsidRPr="004D2225">
        <w:rPr>
          <w:sz w:val="28"/>
          <w:szCs w:val="28"/>
        </w:rPr>
        <w:t>ВИРІШИВ:</w:t>
      </w:r>
    </w:p>
    <w:p w14:paraId="212CF71C" w14:textId="77777777" w:rsidR="004D2225" w:rsidRPr="004D2225" w:rsidRDefault="004D2225" w:rsidP="004D2225">
      <w:pPr>
        <w:ind w:firstLine="720"/>
        <w:jc w:val="center"/>
        <w:rPr>
          <w:sz w:val="28"/>
          <w:szCs w:val="28"/>
        </w:rPr>
      </w:pPr>
    </w:p>
    <w:p w14:paraId="349FAF70" w14:textId="77777777" w:rsidR="004D2225" w:rsidRPr="004D2225" w:rsidRDefault="004D2225" w:rsidP="004D2225">
      <w:pPr>
        <w:jc w:val="both"/>
      </w:pPr>
      <w:r w:rsidRPr="004D2225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</w:t>
      </w:r>
      <w:r w:rsidRPr="004D2225">
        <w:rPr>
          <w:sz w:val="28"/>
        </w:rPr>
        <w:t>будівництво централізованого водопостачання  по вул.Ломоносова  у м.Винники (коригування)</w:t>
      </w:r>
    </w:p>
    <w:p w14:paraId="2275C2DB" w14:textId="77777777" w:rsidR="004D2225" w:rsidRPr="004D2225" w:rsidRDefault="004D2225" w:rsidP="004D2225">
      <w:pPr>
        <w:jc w:val="both"/>
      </w:pPr>
      <w:r w:rsidRPr="004D2225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</w:t>
      </w:r>
      <w:r w:rsidRPr="004D2225">
        <w:rPr>
          <w:sz w:val="28"/>
        </w:rPr>
        <w:t>будівництво централізованого</w:t>
      </w:r>
      <w:bookmarkStart w:id="1" w:name="_GoBack"/>
      <w:bookmarkEnd w:id="1"/>
      <w:r w:rsidRPr="004D2225">
        <w:rPr>
          <w:sz w:val="28"/>
        </w:rPr>
        <w:t xml:space="preserve"> водопостачання  по вул.Ломоносова  у м.Винники (коригування)</w:t>
      </w:r>
    </w:p>
    <w:p w14:paraId="6A536A8B" w14:textId="6D1A3BD1" w:rsidR="004D2225" w:rsidRPr="004D2225" w:rsidRDefault="004D2225" w:rsidP="004D2225">
      <w:pPr>
        <w:jc w:val="both"/>
        <w:rPr>
          <w:sz w:val="28"/>
          <w:szCs w:val="28"/>
        </w:rPr>
      </w:pPr>
      <w:r w:rsidRPr="004D2225">
        <w:rPr>
          <w:sz w:val="28"/>
          <w:szCs w:val="28"/>
        </w:rPr>
        <w:t>3.   Зобов’язати виконавчий комітет Винниківської міської ради:</w:t>
      </w:r>
    </w:p>
    <w:p w14:paraId="1D2B4551" w14:textId="77777777" w:rsidR="004D2225" w:rsidRPr="004D2225" w:rsidRDefault="004D2225" w:rsidP="004D2225">
      <w:pPr>
        <w:jc w:val="both"/>
        <w:rPr>
          <w:sz w:val="28"/>
          <w:szCs w:val="28"/>
        </w:rPr>
      </w:pPr>
      <w:r w:rsidRPr="004D2225">
        <w:rPr>
          <w:sz w:val="28"/>
          <w:szCs w:val="28"/>
        </w:rPr>
        <w:t>3.1.</w:t>
      </w:r>
      <w:r w:rsidRPr="004D2225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200F00B4" w14:textId="77777777" w:rsidR="004D2225" w:rsidRPr="004D2225" w:rsidRDefault="004D2225" w:rsidP="004D2225">
      <w:pPr>
        <w:jc w:val="both"/>
        <w:rPr>
          <w:sz w:val="28"/>
          <w:szCs w:val="28"/>
        </w:rPr>
      </w:pPr>
      <w:r w:rsidRPr="004D2225">
        <w:rPr>
          <w:sz w:val="28"/>
          <w:szCs w:val="28"/>
        </w:rPr>
        <w:t>3.2.</w:t>
      </w:r>
      <w:r w:rsidRPr="004D2225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A9ACFC8" w14:textId="77777777" w:rsidR="004D2225" w:rsidRPr="004D2225" w:rsidRDefault="004D2225" w:rsidP="004D2225">
      <w:pPr>
        <w:jc w:val="both"/>
        <w:rPr>
          <w:sz w:val="28"/>
          <w:szCs w:val="28"/>
        </w:rPr>
      </w:pPr>
      <w:r w:rsidRPr="004D2225">
        <w:rPr>
          <w:sz w:val="28"/>
          <w:szCs w:val="28"/>
        </w:rPr>
        <w:t>3.3.</w:t>
      </w:r>
      <w:r w:rsidRPr="004D2225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2022160F" w14:textId="77777777" w:rsidR="004D2225" w:rsidRPr="004D2225" w:rsidRDefault="004D2225" w:rsidP="004D2225">
      <w:pPr>
        <w:jc w:val="both"/>
        <w:rPr>
          <w:sz w:val="28"/>
          <w:szCs w:val="28"/>
        </w:rPr>
      </w:pPr>
      <w:r w:rsidRPr="004D2225">
        <w:rPr>
          <w:sz w:val="28"/>
          <w:szCs w:val="28"/>
        </w:rPr>
        <w:lastRenderedPageBreak/>
        <w:t>3.4.</w:t>
      </w:r>
      <w:r w:rsidRPr="004D2225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56B4EE3A" w14:textId="77777777" w:rsidR="004D2225" w:rsidRPr="004D2225" w:rsidRDefault="004D2225" w:rsidP="004D2225">
      <w:pPr>
        <w:jc w:val="both"/>
        <w:rPr>
          <w:sz w:val="28"/>
          <w:szCs w:val="28"/>
        </w:rPr>
      </w:pPr>
      <w:r w:rsidRPr="004D2225">
        <w:rPr>
          <w:sz w:val="28"/>
          <w:szCs w:val="28"/>
        </w:rPr>
        <w:t>3.5.</w:t>
      </w:r>
      <w:r w:rsidRPr="004D222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6240A6C" w14:textId="77777777" w:rsidR="004D2225" w:rsidRPr="004D2225" w:rsidRDefault="004D2225" w:rsidP="004D2225">
      <w:pPr>
        <w:jc w:val="both"/>
        <w:rPr>
          <w:sz w:val="28"/>
          <w:szCs w:val="28"/>
        </w:rPr>
      </w:pPr>
      <w:r w:rsidRPr="004D2225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B0CBE4" w14:textId="77777777" w:rsidR="004D2225" w:rsidRPr="004D2225" w:rsidRDefault="004D2225" w:rsidP="004D2225">
      <w:pPr>
        <w:ind w:firstLine="720"/>
        <w:jc w:val="both"/>
        <w:rPr>
          <w:sz w:val="28"/>
          <w:szCs w:val="28"/>
        </w:rPr>
      </w:pPr>
    </w:p>
    <w:p w14:paraId="1C8AD102" w14:textId="77777777" w:rsidR="004D2225" w:rsidRPr="004D2225" w:rsidRDefault="004D2225" w:rsidP="004D2225">
      <w:pPr>
        <w:ind w:firstLine="720"/>
        <w:jc w:val="both"/>
        <w:rPr>
          <w:sz w:val="28"/>
          <w:szCs w:val="28"/>
        </w:rPr>
      </w:pPr>
    </w:p>
    <w:p w14:paraId="1480F1C7" w14:textId="77777777" w:rsidR="004D2225" w:rsidRPr="004D2225" w:rsidRDefault="004D2225" w:rsidP="004D2225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D2225">
        <w:rPr>
          <w:sz w:val="28"/>
          <w:szCs w:val="28"/>
        </w:rPr>
        <w:t xml:space="preserve">   Міський голова</w:t>
      </w:r>
      <w:r w:rsidRPr="004D2225">
        <w:rPr>
          <w:sz w:val="28"/>
          <w:szCs w:val="28"/>
        </w:rPr>
        <w:tab/>
      </w:r>
      <w:r w:rsidRPr="004D2225">
        <w:rPr>
          <w:sz w:val="28"/>
          <w:szCs w:val="28"/>
        </w:rPr>
        <w:tab/>
      </w:r>
      <w:r w:rsidRPr="004D2225">
        <w:rPr>
          <w:sz w:val="28"/>
          <w:szCs w:val="28"/>
        </w:rPr>
        <w:tab/>
        <w:t xml:space="preserve">                         </w:t>
      </w:r>
      <w:r w:rsidRPr="004D2225">
        <w:rPr>
          <w:sz w:val="28"/>
          <w:szCs w:val="28"/>
        </w:rPr>
        <w:tab/>
      </w:r>
      <w:r w:rsidRPr="004D2225">
        <w:rPr>
          <w:sz w:val="28"/>
          <w:szCs w:val="28"/>
        </w:rPr>
        <w:tab/>
      </w:r>
      <w:r w:rsidRPr="004D2225">
        <w:rPr>
          <w:sz w:val="28"/>
          <w:szCs w:val="28"/>
        </w:rPr>
        <w:tab/>
        <w:t>В.Л.Квурт</w:t>
      </w:r>
      <w:r w:rsidRPr="004D2225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B464B9" w14:textId="77777777" w:rsidR="00156652" w:rsidRDefault="00156652">
      <w:r>
        <w:separator/>
      </w:r>
    </w:p>
  </w:endnote>
  <w:endnote w:type="continuationSeparator" w:id="0">
    <w:p w14:paraId="26C4382A" w14:textId="77777777" w:rsidR="00156652" w:rsidRDefault="00156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08DEF" w14:textId="77777777" w:rsidR="00156652" w:rsidRDefault="00156652">
      <w:r>
        <w:separator/>
      </w:r>
    </w:p>
  </w:footnote>
  <w:footnote w:type="continuationSeparator" w:id="0">
    <w:p w14:paraId="0A9A111F" w14:textId="77777777" w:rsidR="00156652" w:rsidRDefault="001566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665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2225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F93CF-85A9-4996-AC33-9317B1EFB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1410</Words>
  <Characters>804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2024-06-06T07:52:00Z</dcterms:modified>
</cp:coreProperties>
</file>