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побутової каналізації від  вул.Козацька до буд.31б по вул.Забава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D9420F" w14:textId="77777777" w:rsidR="00B537A1" w:rsidRPr="00B537A1" w:rsidRDefault="00B537A1" w:rsidP="00B537A1">
      <w:pPr>
        <w:ind w:firstLine="720"/>
        <w:jc w:val="both"/>
        <w:rPr>
          <w:sz w:val="28"/>
          <w:szCs w:val="28"/>
        </w:rPr>
      </w:pPr>
      <w:r w:rsidRPr="00B537A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9C80C79" w14:textId="77777777" w:rsidR="00B537A1" w:rsidRPr="00B537A1" w:rsidRDefault="00B537A1" w:rsidP="00B537A1">
      <w:pPr>
        <w:ind w:firstLine="720"/>
        <w:jc w:val="both"/>
        <w:rPr>
          <w:sz w:val="28"/>
          <w:szCs w:val="28"/>
        </w:rPr>
      </w:pPr>
    </w:p>
    <w:p w14:paraId="2A933B53" w14:textId="77777777" w:rsidR="00B537A1" w:rsidRPr="00B537A1" w:rsidRDefault="00B537A1" w:rsidP="00B537A1">
      <w:pPr>
        <w:ind w:firstLine="720"/>
        <w:jc w:val="center"/>
        <w:rPr>
          <w:sz w:val="28"/>
          <w:szCs w:val="28"/>
        </w:rPr>
      </w:pPr>
      <w:r w:rsidRPr="00B537A1">
        <w:rPr>
          <w:sz w:val="28"/>
          <w:szCs w:val="28"/>
        </w:rPr>
        <w:t>ВИРІШИВ:</w:t>
      </w:r>
    </w:p>
    <w:p w14:paraId="6D57AFEC" w14:textId="77777777" w:rsidR="00B537A1" w:rsidRPr="00B537A1" w:rsidRDefault="00B537A1" w:rsidP="00B537A1">
      <w:pPr>
        <w:ind w:firstLine="720"/>
        <w:jc w:val="center"/>
        <w:rPr>
          <w:sz w:val="28"/>
          <w:szCs w:val="28"/>
        </w:rPr>
      </w:pPr>
    </w:p>
    <w:p w14:paraId="6DC539FD" w14:textId="77777777" w:rsidR="00B537A1" w:rsidRPr="00B537A1" w:rsidRDefault="00B537A1" w:rsidP="00B537A1">
      <w:pPr>
        <w:jc w:val="both"/>
      </w:pPr>
      <w:r w:rsidRPr="00B537A1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капітальний ремонт побутової каналізації </w:t>
      </w:r>
      <w:r w:rsidRPr="00B537A1">
        <w:rPr>
          <w:sz w:val="28"/>
        </w:rPr>
        <w:t>від  вул.Козацька до буд.31б по вул.Забава у м.Винники</w:t>
      </w:r>
    </w:p>
    <w:p w14:paraId="5960F991" w14:textId="77777777" w:rsidR="00B537A1" w:rsidRPr="00B537A1" w:rsidRDefault="00B537A1" w:rsidP="00B537A1">
      <w:pPr>
        <w:jc w:val="both"/>
      </w:pPr>
      <w:r w:rsidRPr="00B537A1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капітальний ремонт побутової каналізації </w:t>
      </w:r>
      <w:r w:rsidRPr="00B537A1">
        <w:rPr>
          <w:sz w:val="28"/>
        </w:rPr>
        <w:t>від  вул.Козацька до буд.31б по вул.Забава у м.Винники</w:t>
      </w:r>
      <w:bookmarkStart w:id="1" w:name="_GoBack"/>
      <w:bookmarkEnd w:id="1"/>
    </w:p>
    <w:p w14:paraId="53B53FE5" w14:textId="424E856A" w:rsidR="00B537A1" w:rsidRPr="00B537A1" w:rsidRDefault="00B537A1" w:rsidP="00B537A1">
      <w:pPr>
        <w:jc w:val="both"/>
        <w:rPr>
          <w:sz w:val="28"/>
          <w:szCs w:val="28"/>
        </w:rPr>
      </w:pPr>
      <w:r w:rsidRPr="00B537A1">
        <w:rPr>
          <w:sz w:val="28"/>
          <w:szCs w:val="28"/>
        </w:rPr>
        <w:t>3.   Зобов’язати виконавчий комітет Винниківської міської ради:</w:t>
      </w:r>
    </w:p>
    <w:p w14:paraId="6B61264E" w14:textId="77777777" w:rsidR="00B537A1" w:rsidRPr="00B537A1" w:rsidRDefault="00B537A1" w:rsidP="00B537A1">
      <w:pPr>
        <w:jc w:val="both"/>
        <w:rPr>
          <w:sz w:val="28"/>
          <w:szCs w:val="28"/>
        </w:rPr>
      </w:pPr>
      <w:r w:rsidRPr="00B537A1">
        <w:rPr>
          <w:sz w:val="28"/>
          <w:szCs w:val="28"/>
        </w:rPr>
        <w:t>3.1.</w:t>
      </w:r>
      <w:r w:rsidRPr="00B537A1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090770AE" w14:textId="77777777" w:rsidR="00B537A1" w:rsidRPr="00B537A1" w:rsidRDefault="00B537A1" w:rsidP="00B537A1">
      <w:pPr>
        <w:jc w:val="both"/>
        <w:rPr>
          <w:sz w:val="28"/>
          <w:szCs w:val="28"/>
        </w:rPr>
      </w:pPr>
      <w:r w:rsidRPr="00B537A1">
        <w:rPr>
          <w:sz w:val="28"/>
          <w:szCs w:val="28"/>
        </w:rPr>
        <w:t>3.2.</w:t>
      </w:r>
      <w:r w:rsidRPr="00B537A1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D7A7DE0" w14:textId="77777777" w:rsidR="00B537A1" w:rsidRPr="00B537A1" w:rsidRDefault="00B537A1" w:rsidP="00B537A1">
      <w:pPr>
        <w:jc w:val="both"/>
        <w:rPr>
          <w:sz w:val="28"/>
          <w:szCs w:val="28"/>
        </w:rPr>
      </w:pPr>
      <w:r w:rsidRPr="00B537A1">
        <w:rPr>
          <w:sz w:val="28"/>
          <w:szCs w:val="28"/>
        </w:rPr>
        <w:t>3.3.</w:t>
      </w:r>
      <w:r w:rsidRPr="00B537A1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5F3C0331" w14:textId="77777777" w:rsidR="00B537A1" w:rsidRPr="00B537A1" w:rsidRDefault="00B537A1" w:rsidP="00B537A1">
      <w:pPr>
        <w:jc w:val="both"/>
        <w:rPr>
          <w:sz w:val="28"/>
          <w:szCs w:val="28"/>
        </w:rPr>
      </w:pPr>
      <w:r w:rsidRPr="00B537A1">
        <w:rPr>
          <w:sz w:val="28"/>
          <w:szCs w:val="28"/>
        </w:rPr>
        <w:lastRenderedPageBreak/>
        <w:t>3.4.</w:t>
      </w:r>
      <w:r w:rsidRPr="00B537A1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1C5362B8" w14:textId="77777777" w:rsidR="00B537A1" w:rsidRPr="00B537A1" w:rsidRDefault="00B537A1" w:rsidP="00B537A1">
      <w:pPr>
        <w:jc w:val="both"/>
        <w:rPr>
          <w:sz w:val="28"/>
          <w:szCs w:val="28"/>
        </w:rPr>
      </w:pPr>
      <w:r w:rsidRPr="00B537A1">
        <w:rPr>
          <w:sz w:val="28"/>
          <w:szCs w:val="28"/>
        </w:rPr>
        <w:t>3.5.</w:t>
      </w:r>
      <w:r w:rsidRPr="00B537A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5FEE03F" w14:textId="77777777" w:rsidR="00B537A1" w:rsidRPr="00B537A1" w:rsidRDefault="00B537A1" w:rsidP="00B537A1">
      <w:pPr>
        <w:jc w:val="both"/>
        <w:rPr>
          <w:sz w:val="28"/>
          <w:szCs w:val="28"/>
        </w:rPr>
      </w:pPr>
      <w:r w:rsidRPr="00B537A1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DED9B97" w14:textId="77777777" w:rsidR="00B537A1" w:rsidRPr="00B537A1" w:rsidRDefault="00B537A1" w:rsidP="00B537A1">
      <w:pPr>
        <w:ind w:firstLine="720"/>
        <w:jc w:val="both"/>
        <w:rPr>
          <w:sz w:val="28"/>
          <w:szCs w:val="28"/>
        </w:rPr>
      </w:pPr>
    </w:p>
    <w:p w14:paraId="7F76CD5D" w14:textId="77777777" w:rsidR="00B537A1" w:rsidRPr="00B537A1" w:rsidRDefault="00B537A1" w:rsidP="00B537A1">
      <w:pPr>
        <w:ind w:firstLine="720"/>
        <w:jc w:val="both"/>
        <w:rPr>
          <w:sz w:val="28"/>
          <w:szCs w:val="28"/>
        </w:rPr>
      </w:pPr>
    </w:p>
    <w:p w14:paraId="0BB15D01" w14:textId="77777777" w:rsidR="00B537A1" w:rsidRPr="00B537A1" w:rsidRDefault="00B537A1" w:rsidP="00B537A1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537A1">
        <w:rPr>
          <w:sz w:val="28"/>
          <w:szCs w:val="28"/>
        </w:rPr>
        <w:t xml:space="preserve">   Міський голова</w:t>
      </w:r>
      <w:r w:rsidRPr="00B537A1">
        <w:rPr>
          <w:sz w:val="28"/>
          <w:szCs w:val="28"/>
        </w:rPr>
        <w:tab/>
      </w:r>
      <w:r w:rsidRPr="00B537A1">
        <w:rPr>
          <w:sz w:val="28"/>
          <w:szCs w:val="28"/>
        </w:rPr>
        <w:tab/>
      </w:r>
      <w:r w:rsidRPr="00B537A1">
        <w:rPr>
          <w:sz w:val="28"/>
          <w:szCs w:val="28"/>
        </w:rPr>
        <w:tab/>
        <w:t xml:space="preserve">                         </w:t>
      </w:r>
      <w:r w:rsidRPr="00B537A1">
        <w:rPr>
          <w:sz w:val="28"/>
          <w:szCs w:val="28"/>
        </w:rPr>
        <w:tab/>
      </w:r>
      <w:r w:rsidRPr="00B537A1">
        <w:rPr>
          <w:sz w:val="28"/>
          <w:szCs w:val="28"/>
        </w:rPr>
        <w:tab/>
      </w:r>
      <w:r w:rsidRPr="00B537A1">
        <w:rPr>
          <w:sz w:val="28"/>
          <w:szCs w:val="28"/>
        </w:rPr>
        <w:tab/>
        <w:t>В.Л.Квурт</w:t>
      </w:r>
      <w:r w:rsidRPr="00B537A1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D11928" w14:textId="77777777" w:rsidR="00513248" w:rsidRDefault="00513248">
      <w:r>
        <w:separator/>
      </w:r>
    </w:p>
  </w:endnote>
  <w:endnote w:type="continuationSeparator" w:id="0">
    <w:p w14:paraId="4B3FB229" w14:textId="77777777" w:rsidR="00513248" w:rsidRDefault="00513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FE2040" w14:textId="77777777" w:rsidR="00513248" w:rsidRDefault="00513248">
      <w:r>
        <w:separator/>
      </w:r>
    </w:p>
  </w:footnote>
  <w:footnote w:type="continuationSeparator" w:id="0">
    <w:p w14:paraId="5CB7E3FB" w14:textId="77777777" w:rsidR="00513248" w:rsidRDefault="005132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324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37A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7DEB3-35AF-43C1-A9D2-A0D706908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1421</Words>
  <Characters>811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2024-06-06T08:03:00Z</dcterms:modified>
</cp:coreProperties>
</file>