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676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капітальний ремонт холодного водопостачання від магістрального водопроводу ф 820 мм насосної станції Винники - насосної станції Кривчиці до вул.Весняна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5D874F5" w14:textId="77777777" w:rsidR="002D30FC" w:rsidRPr="002D30FC" w:rsidRDefault="002D30FC" w:rsidP="002D30FC">
      <w:pPr>
        <w:ind w:firstLine="720"/>
        <w:jc w:val="both"/>
        <w:rPr>
          <w:sz w:val="28"/>
          <w:szCs w:val="28"/>
        </w:rPr>
      </w:pPr>
      <w:r w:rsidRPr="002D30FC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«Про внесення змін до первинних облікових форм та інструкцій щодо їх заповнення», 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5C0B9D50" w14:textId="77777777" w:rsidR="002D30FC" w:rsidRPr="002D30FC" w:rsidRDefault="002D30FC" w:rsidP="002D30FC">
      <w:pPr>
        <w:ind w:firstLine="720"/>
        <w:jc w:val="both"/>
        <w:rPr>
          <w:sz w:val="28"/>
          <w:szCs w:val="28"/>
        </w:rPr>
      </w:pPr>
    </w:p>
    <w:p w14:paraId="449EFCC0" w14:textId="77777777" w:rsidR="002D30FC" w:rsidRPr="002D30FC" w:rsidRDefault="002D30FC" w:rsidP="002D30FC">
      <w:pPr>
        <w:ind w:firstLine="720"/>
        <w:jc w:val="center"/>
        <w:rPr>
          <w:sz w:val="28"/>
          <w:szCs w:val="28"/>
        </w:rPr>
      </w:pPr>
      <w:r w:rsidRPr="002D30FC">
        <w:rPr>
          <w:sz w:val="28"/>
          <w:szCs w:val="28"/>
        </w:rPr>
        <w:t>ВИРІШИВ:</w:t>
      </w:r>
    </w:p>
    <w:p w14:paraId="225320CD" w14:textId="77777777" w:rsidR="002D30FC" w:rsidRPr="002D30FC" w:rsidRDefault="002D30FC" w:rsidP="002D30FC">
      <w:pPr>
        <w:ind w:firstLine="720"/>
        <w:jc w:val="center"/>
        <w:rPr>
          <w:sz w:val="28"/>
          <w:szCs w:val="28"/>
        </w:rPr>
      </w:pPr>
    </w:p>
    <w:p w14:paraId="7316E4BE" w14:textId="77777777" w:rsidR="002D30FC" w:rsidRPr="002D30FC" w:rsidRDefault="002D30FC" w:rsidP="002D30FC">
      <w:pPr>
        <w:jc w:val="both"/>
      </w:pPr>
      <w:r w:rsidRPr="002D30FC">
        <w:rPr>
          <w:sz w:val="28"/>
          <w:szCs w:val="28"/>
        </w:rPr>
        <w:t xml:space="preserve">1.   Надати виконавчому комітету Винниківської міської ради містобудівні умови та обмеження на проектування та капітальний ремонт </w:t>
      </w:r>
      <w:r w:rsidRPr="002D30FC">
        <w:rPr>
          <w:sz w:val="28"/>
        </w:rPr>
        <w:t>холодного водопостачання від магістрального водопроводу ф 820 мм насосної станції Винники - насосної станції Кривчиці до вул.Весняна у м.Винники</w:t>
      </w:r>
    </w:p>
    <w:p w14:paraId="7C5EAA5F" w14:textId="77777777" w:rsidR="002D30FC" w:rsidRPr="002D30FC" w:rsidRDefault="002D30FC" w:rsidP="002D30FC">
      <w:pPr>
        <w:jc w:val="both"/>
      </w:pPr>
      <w:r w:rsidRPr="002D30FC">
        <w:rPr>
          <w:sz w:val="28"/>
          <w:szCs w:val="28"/>
        </w:rPr>
        <w:t xml:space="preserve">2.   Доручити відділу містобудування виконати містобудівні умови та обмеження на проектування та капітальний ремонт </w:t>
      </w:r>
      <w:r w:rsidRPr="002D30FC">
        <w:rPr>
          <w:sz w:val="28"/>
        </w:rPr>
        <w:t>холодного водопостачання від магістрального водопроводу ф 820 мм насосної станції Винники - насосної станції Кривчиці до вул.Весняна у м.Винники</w:t>
      </w:r>
    </w:p>
    <w:p w14:paraId="2262F05A" w14:textId="50523240" w:rsidR="002D30FC" w:rsidRPr="002D30FC" w:rsidRDefault="002D30FC" w:rsidP="002D30FC">
      <w:pPr>
        <w:jc w:val="both"/>
        <w:rPr>
          <w:sz w:val="28"/>
          <w:szCs w:val="28"/>
        </w:rPr>
      </w:pPr>
      <w:r w:rsidRPr="002D30FC">
        <w:rPr>
          <w:sz w:val="28"/>
          <w:szCs w:val="28"/>
        </w:rPr>
        <w:t>3.   Зобов’язати виконавчий комітет Винниківської міської ради:</w:t>
      </w:r>
    </w:p>
    <w:p w14:paraId="48AB80D7" w14:textId="77777777" w:rsidR="002D30FC" w:rsidRPr="002D30FC" w:rsidRDefault="002D30FC" w:rsidP="002D30FC">
      <w:pPr>
        <w:jc w:val="both"/>
        <w:rPr>
          <w:sz w:val="28"/>
          <w:szCs w:val="28"/>
        </w:rPr>
      </w:pPr>
      <w:r w:rsidRPr="002D30FC">
        <w:rPr>
          <w:sz w:val="28"/>
          <w:szCs w:val="28"/>
        </w:rPr>
        <w:t>3.1.</w:t>
      </w:r>
      <w:r w:rsidRPr="002D30FC">
        <w:rPr>
          <w:sz w:val="28"/>
          <w:szCs w:val="28"/>
        </w:rPr>
        <w:tab/>
        <w:t xml:space="preserve">Отримати у встановленому порядку технічні умови. </w:t>
      </w:r>
      <w:bookmarkStart w:id="1" w:name="_GoBack"/>
      <w:bookmarkEnd w:id="1"/>
    </w:p>
    <w:p w14:paraId="767A9144" w14:textId="77777777" w:rsidR="002D30FC" w:rsidRPr="002D30FC" w:rsidRDefault="002D30FC" w:rsidP="002D30FC">
      <w:pPr>
        <w:jc w:val="both"/>
        <w:rPr>
          <w:sz w:val="28"/>
          <w:szCs w:val="28"/>
        </w:rPr>
      </w:pPr>
      <w:r w:rsidRPr="002D30FC">
        <w:rPr>
          <w:sz w:val="28"/>
          <w:szCs w:val="28"/>
        </w:rPr>
        <w:lastRenderedPageBreak/>
        <w:t>3.2.</w:t>
      </w:r>
      <w:r w:rsidRPr="002D30FC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5723E3C0" w14:textId="77777777" w:rsidR="002D30FC" w:rsidRPr="002D30FC" w:rsidRDefault="002D30FC" w:rsidP="002D30FC">
      <w:pPr>
        <w:jc w:val="both"/>
        <w:rPr>
          <w:sz w:val="28"/>
          <w:szCs w:val="28"/>
        </w:rPr>
      </w:pPr>
      <w:r w:rsidRPr="002D30FC">
        <w:rPr>
          <w:sz w:val="28"/>
          <w:szCs w:val="28"/>
        </w:rPr>
        <w:t>3.3.</w:t>
      </w:r>
      <w:r w:rsidRPr="002D30FC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16E514F2" w14:textId="77777777" w:rsidR="002D30FC" w:rsidRPr="002D30FC" w:rsidRDefault="002D30FC" w:rsidP="002D30FC">
      <w:pPr>
        <w:jc w:val="both"/>
        <w:rPr>
          <w:sz w:val="28"/>
          <w:szCs w:val="28"/>
        </w:rPr>
      </w:pPr>
      <w:r w:rsidRPr="002D30FC">
        <w:rPr>
          <w:sz w:val="28"/>
          <w:szCs w:val="28"/>
        </w:rPr>
        <w:t>3.4.</w:t>
      </w:r>
      <w:r w:rsidRPr="002D30FC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6D61335F" w14:textId="77777777" w:rsidR="002D30FC" w:rsidRPr="002D30FC" w:rsidRDefault="002D30FC" w:rsidP="002D30FC">
      <w:pPr>
        <w:jc w:val="both"/>
        <w:rPr>
          <w:sz w:val="28"/>
          <w:szCs w:val="28"/>
        </w:rPr>
      </w:pPr>
      <w:r w:rsidRPr="002D30FC">
        <w:rPr>
          <w:sz w:val="28"/>
          <w:szCs w:val="28"/>
        </w:rPr>
        <w:t>3.5.</w:t>
      </w:r>
      <w:r w:rsidRPr="002D30FC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44FCAAD6" w14:textId="77777777" w:rsidR="002D30FC" w:rsidRPr="002D30FC" w:rsidRDefault="002D30FC" w:rsidP="002D30FC">
      <w:pPr>
        <w:jc w:val="both"/>
        <w:rPr>
          <w:sz w:val="28"/>
          <w:szCs w:val="28"/>
        </w:rPr>
      </w:pPr>
      <w:r w:rsidRPr="002D30FC">
        <w:rPr>
          <w:sz w:val="28"/>
          <w:szCs w:val="28"/>
        </w:rPr>
        <w:t>4.  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C32C02A" w14:textId="77777777" w:rsidR="002D30FC" w:rsidRPr="002D30FC" w:rsidRDefault="002D30FC" w:rsidP="002D30FC">
      <w:pPr>
        <w:ind w:firstLine="720"/>
        <w:jc w:val="both"/>
        <w:rPr>
          <w:sz w:val="28"/>
          <w:szCs w:val="28"/>
        </w:rPr>
      </w:pPr>
    </w:p>
    <w:p w14:paraId="3202DEBB" w14:textId="77777777" w:rsidR="002D30FC" w:rsidRPr="002D30FC" w:rsidRDefault="002D30FC" w:rsidP="002D30FC">
      <w:pPr>
        <w:ind w:firstLine="720"/>
        <w:jc w:val="both"/>
        <w:rPr>
          <w:sz w:val="28"/>
          <w:szCs w:val="28"/>
        </w:rPr>
      </w:pPr>
    </w:p>
    <w:p w14:paraId="33276CBF" w14:textId="77777777" w:rsidR="002D30FC" w:rsidRPr="002D30FC" w:rsidRDefault="002D30FC" w:rsidP="002D30FC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2D30FC">
        <w:rPr>
          <w:sz w:val="28"/>
          <w:szCs w:val="28"/>
        </w:rPr>
        <w:t xml:space="preserve">   Міський голова</w:t>
      </w:r>
      <w:r w:rsidRPr="002D30FC">
        <w:rPr>
          <w:sz w:val="28"/>
          <w:szCs w:val="28"/>
        </w:rPr>
        <w:tab/>
      </w:r>
      <w:r w:rsidRPr="002D30FC">
        <w:rPr>
          <w:sz w:val="28"/>
          <w:szCs w:val="28"/>
        </w:rPr>
        <w:tab/>
      </w:r>
      <w:r w:rsidRPr="002D30FC">
        <w:rPr>
          <w:sz w:val="28"/>
          <w:szCs w:val="28"/>
        </w:rPr>
        <w:tab/>
        <w:t xml:space="preserve">                         </w:t>
      </w:r>
      <w:r w:rsidRPr="002D30FC">
        <w:rPr>
          <w:sz w:val="28"/>
          <w:szCs w:val="28"/>
        </w:rPr>
        <w:tab/>
      </w:r>
      <w:r w:rsidRPr="002D30FC">
        <w:rPr>
          <w:sz w:val="28"/>
          <w:szCs w:val="28"/>
        </w:rPr>
        <w:tab/>
      </w:r>
      <w:r w:rsidRPr="002D30FC">
        <w:rPr>
          <w:sz w:val="28"/>
          <w:szCs w:val="28"/>
        </w:rPr>
        <w:tab/>
        <w:t>В.Л.Квурт</w:t>
      </w:r>
      <w:r w:rsidRPr="002D30FC">
        <w:rPr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DEBFB7" w14:textId="77777777" w:rsidR="008D37D0" w:rsidRDefault="008D37D0">
      <w:r>
        <w:separator/>
      </w:r>
    </w:p>
  </w:endnote>
  <w:endnote w:type="continuationSeparator" w:id="0">
    <w:p w14:paraId="54DF741A" w14:textId="77777777" w:rsidR="008D37D0" w:rsidRDefault="008D3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59517E" w14:textId="77777777" w:rsidR="008D37D0" w:rsidRDefault="008D37D0">
      <w:r>
        <w:separator/>
      </w:r>
    </w:p>
  </w:footnote>
  <w:footnote w:type="continuationSeparator" w:id="0">
    <w:p w14:paraId="462F6BA0" w14:textId="77777777" w:rsidR="008D37D0" w:rsidRDefault="008D37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D30FC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D37D0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241317-09D4-45EC-A200-A85C5EC70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2</Pages>
  <Words>1551</Words>
  <Characters>885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2024-06-06T08:15:00Z</dcterms:modified>
</cp:coreProperties>
</file>