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ливневої каналізації по вул.Кільцева від буд.№9 до буд.№10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4109EB" w14:textId="77777777" w:rsidR="00C67EBB" w:rsidRPr="00C67EBB" w:rsidRDefault="00C67EBB" w:rsidP="00C67EBB">
      <w:pPr>
        <w:ind w:firstLine="720"/>
        <w:jc w:val="both"/>
        <w:rPr>
          <w:sz w:val="28"/>
          <w:szCs w:val="28"/>
        </w:rPr>
      </w:pPr>
      <w:r w:rsidRPr="00C67EB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3D264AF9" w14:textId="77777777" w:rsidR="00C67EBB" w:rsidRPr="00C67EBB" w:rsidRDefault="00C67EBB" w:rsidP="00C67EBB">
      <w:pPr>
        <w:ind w:firstLine="720"/>
        <w:jc w:val="both"/>
        <w:rPr>
          <w:sz w:val="28"/>
          <w:szCs w:val="28"/>
        </w:rPr>
      </w:pPr>
    </w:p>
    <w:p w14:paraId="0116FAB1" w14:textId="77777777" w:rsidR="00C67EBB" w:rsidRPr="00C67EBB" w:rsidRDefault="00C67EBB" w:rsidP="00C67EBB">
      <w:pPr>
        <w:ind w:firstLine="720"/>
        <w:jc w:val="center"/>
        <w:rPr>
          <w:sz w:val="28"/>
          <w:szCs w:val="28"/>
        </w:rPr>
      </w:pPr>
      <w:r w:rsidRPr="00C67EBB">
        <w:rPr>
          <w:sz w:val="28"/>
          <w:szCs w:val="28"/>
        </w:rPr>
        <w:t>ВИРІШИВ:</w:t>
      </w:r>
    </w:p>
    <w:p w14:paraId="699C0FAC" w14:textId="77777777" w:rsidR="00C67EBB" w:rsidRPr="00C67EBB" w:rsidRDefault="00C67EBB" w:rsidP="00C67EBB">
      <w:pPr>
        <w:ind w:firstLine="720"/>
        <w:jc w:val="center"/>
        <w:rPr>
          <w:sz w:val="28"/>
          <w:szCs w:val="28"/>
        </w:rPr>
      </w:pPr>
    </w:p>
    <w:p w14:paraId="56B6C2A5" w14:textId="77777777" w:rsidR="00C67EBB" w:rsidRPr="00C67EBB" w:rsidRDefault="00C67EBB" w:rsidP="00C67EBB">
      <w:pPr>
        <w:jc w:val="both"/>
        <w:rPr>
          <w:sz w:val="28"/>
          <w:szCs w:val="28"/>
        </w:rPr>
      </w:pPr>
      <w:bookmarkStart w:id="1" w:name="_GoBack"/>
      <w:r w:rsidRPr="00C67EBB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капітальний ремонт </w:t>
      </w:r>
      <w:r w:rsidRPr="00C67EBB">
        <w:rPr>
          <w:sz w:val="28"/>
        </w:rPr>
        <w:t>ливневої каналізації по вул.Кільцева від буд.№9 до буд.№10 у м.Винники</w:t>
      </w:r>
      <w:r w:rsidRPr="00C67EBB">
        <w:rPr>
          <w:sz w:val="28"/>
          <w:szCs w:val="28"/>
        </w:rPr>
        <w:t xml:space="preserve"> </w:t>
      </w:r>
    </w:p>
    <w:p w14:paraId="6E72B9B4" w14:textId="77777777" w:rsidR="00C67EBB" w:rsidRPr="00C67EBB" w:rsidRDefault="00C67EBB" w:rsidP="00C67EBB">
      <w:pPr>
        <w:jc w:val="both"/>
        <w:rPr>
          <w:sz w:val="28"/>
          <w:szCs w:val="28"/>
        </w:rPr>
      </w:pPr>
      <w:r w:rsidRPr="00C67EBB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капітальний ремонт </w:t>
      </w:r>
      <w:r w:rsidRPr="00C67EBB">
        <w:rPr>
          <w:sz w:val="28"/>
        </w:rPr>
        <w:t>ливневої каналізації по вул.Кільцева від буд.№9 до буд.№10 у м.Винники</w:t>
      </w:r>
      <w:r w:rsidRPr="00C67EBB">
        <w:rPr>
          <w:sz w:val="28"/>
          <w:szCs w:val="28"/>
        </w:rPr>
        <w:t xml:space="preserve"> </w:t>
      </w:r>
    </w:p>
    <w:bookmarkEnd w:id="1"/>
    <w:p w14:paraId="05AA053F" w14:textId="42666D0F" w:rsidR="00C67EBB" w:rsidRPr="00C67EBB" w:rsidRDefault="00C67EBB" w:rsidP="00C67EBB">
      <w:pPr>
        <w:jc w:val="both"/>
        <w:rPr>
          <w:sz w:val="28"/>
          <w:szCs w:val="28"/>
        </w:rPr>
      </w:pPr>
      <w:r w:rsidRPr="00C67EBB">
        <w:rPr>
          <w:sz w:val="28"/>
          <w:szCs w:val="28"/>
        </w:rPr>
        <w:t>3.   Зобов’язати виконавчий комітет Винниківської міської ради:</w:t>
      </w:r>
    </w:p>
    <w:p w14:paraId="6698059F" w14:textId="77777777" w:rsidR="00C67EBB" w:rsidRPr="00C67EBB" w:rsidRDefault="00C67EBB" w:rsidP="00C67EBB">
      <w:pPr>
        <w:jc w:val="both"/>
        <w:rPr>
          <w:sz w:val="28"/>
          <w:szCs w:val="28"/>
        </w:rPr>
      </w:pPr>
      <w:r w:rsidRPr="00C67EBB">
        <w:rPr>
          <w:sz w:val="28"/>
          <w:szCs w:val="28"/>
        </w:rPr>
        <w:t>3.1.</w:t>
      </w:r>
      <w:r w:rsidRPr="00C67EBB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711C8664" w14:textId="77777777" w:rsidR="00C67EBB" w:rsidRPr="00C67EBB" w:rsidRDefault="00C67EBB" w:rsidP="00C67EBB">
      <w:pPr>
        <w:jc w:val="both"/>
        <w:rPr>
          <w:sz w:val="28"/>
          <w:szCs w:val="28"/>
        </w:rPr>
      </w:pPr>
      <w:r w:rsidRPr="00C67EBB">
        <w:rPr>
          <w:sz w:val="28"/>
          <w:szCs w:val="28"/>
        </w:rPr>
        <w:t>3.2.</w:t>
      </w:r>
      <w:r w:rsidRPr="00C67EBB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E5C9E2A" w14:textId="77777777" w:rsidR="00C67EBB" w:rsidRPr="00C67EBB" w:rsidRDefault="00C67EBB" w:rsidP="00C67EBB">
      <w:pPr>
        <w:jc w:val="both"/>
        <w:rPr>
          <w:sz w:val="28"/>
          <w:szCs w:val="28"/>
        </w:rPr>
      </w:pPr>
      <w:r w:rsidRPr="00C67EBB">
        <w:rPr>
          <w:sz w:val="28"/>
          <w:szCs w:val="28"/>
        </w:rPr>
        <w:t>3.3.</w:t>
      </w:r>
      <w:r w:rsidRPr="00C67EBB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722CAA90" w14:textId="77777777" w:rsidR="00C67EBB" w:rsidRPr="00C67EBB" w:rsidRDefault="00C67EBB" w:rsidP="00C67EBB">
      <w:pPr>
        <w:jc w:val="both"/>
        <w:rPr>
          <w:sz w:val="28"/>
          <w:szCs w:val="28"/>
        </w:rPr>
      </w:pPr>
      <w:r w:rsidRPr="00C67EBB">
        <w:rPr>
          <w:sz w:val="28"/>
          <w:szCs w:val="28"/>
        </w:rPr>
        <w:lastRenderedPageBreak/>
        <w:t>3.4.</w:t>
      </w:r>
      <w:r w:rsidRPr="00C67EBB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36985983" w14:textId="77777777" w:rsidR="00C67EBB" w:rsidRPr="00C67EBB" w:rsidRDefault="00C67EBB" w:rsidP="00C67EBB">
      <w:pPr>
        <w:jc w:val="both"/>
        <w:rPr>
          <w:sz w:val="28"/>
          <w:szCs w:val="28"/>
        </w:rPr>
      </w:pPr>
      <w:r w:rsidRPr="00C67EBB">
        <w:rPr>
          <w:sz w:val="28"/>
          <w:szCs w:val="28"/>
        </w:rPr>
        <w:t>3.5.</w:t>
      </w:r>
      <w:r w:rsidRPr="00C67EBB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DAED288" w14:textId="77777777" w:rsidR="00C67EBB" w:rsidRPr="00C67EBB" w:rsidRDefault="00C67EBB" w:rsidP="00C67EBB">
      <w:pPr>
        <w:jc w:val="both"/>
        <w:rPr>
          <w:sz w:val="28"/>
          <w:szCs w:val="28"/>
        </w:rPr>
      </w:pPr>
      <w:r w:rsidRPr="00C67EBB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6CF5A04" w14:textId="77777777" w:rsidR="00C67EBB" w:rsidRPr="00C67EBB" w:rsidRDefault="00C67EBB" w:rsidP="00C67EBB">
      <w:pPr>
        <w:ind w:firstLine="720"/>
        <w:jc w:val="both"/>
        <w:rPr>
          <w:sz w:val="28"/>
          <w:szCs w:val="28"/>
        </w:rPr>
      </w:pPr>
    </w:p>
    <w:p w14:paraId="5BBCFE2E" w14:textId="77777777" w:rsidR="00C67EBB" w:rsidRPr="00C67EBB" w:rsidRDefault="00C67EBB" w:rsidP="00C67EBB">
      <w:pPr>
        <w:ind w:firstLine="720"/>
        <w:jc w:val="both"/>
        <w:rPr>
          <w:sz w:val="28"/>
          <w:szCs w:val="28"/>
        </w:rPr>
      </w:pPr>
    </w:p>
    <w:p w14:paraId="01C471E0" w14:textId="7C70036C" w:rsidR="00213958" w:rsidRPr="006F2805" w:rsidRDefault="00C67EBB" w:rsidP="00C67EBB">
      <w:pPr>
        <w:rPr>
          <w:sz w:val="28"/>
          <w:szCs w:val="28"/>
        </w:rPr>
      </w:pPr>
      <w:r w:rsidRPr="00C67EBB">
        <w:rPr>
          <w:sz w:val="28"/>
          <w:szCs w:val="28"/>
        </w:rPr>
        <w:t xml:space="preserve">   Міський голова</w:t>
      </w:r>
      <w:r w:rsidRPr="00C67EBB">
        <w:rPr>
          <w:sz w:val="28"/>
          <w:szCs w:val="28"/>
        </w:rPr>
        <w:tab/>
      </w:r>
      <w:r w:rsidRPr="00C67EBB">
        <w:rPr>
          <w:sz w:val="28"/>
          <w:szCs w:val="28"/>
        </w:rPr>
        <w:tab/>
      </w:r>
      <w:r w:rsidRPr="00C67EBB">
        <w:rPr>
          <w:sz w:val="28"/>
          <w:szCs w:val="28"/>
        </w:rPr>
        <w:tab/>
        <w:t xml:space="preserve">                         </w:t>
      </w:r>
      <w:r w:rsidRPr="00C67EBB">
        <w:rPr>
          <w:sz w:val="28"/>
          <w:szCs w:val="28"/>
        </w:rPr>
        <w:tab/>
      </w:r>
      <w:r w:rsidRPr="00C67EBB">
        <w:rPr>
          <w:sz w:val="28"/>
          <w:szCs w:val="28"/>
        </w:rPr>
        <w:tab/>
      </w:r>
      <w:r w:rsidRPr="00C67EBB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2474EE" w14:textId="77777777" w:rsidR="009C5DFA" w:rsidRDefault="009C5DFA">
      <w:r>
        <w:separator/>
      </w:r>
    </w:p>
  </w:endnote>
  <w:endnote w:type="continuationSeparator" w:id="0">
    <w:p w14:paraId="4A764DEB" w14:textId="77777777" w:rsidR="009C5DFA" w:rsidRDefault="009C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D3C5C6" w14:textId="77777777" w:rsidR="009C5DFA" w:rsidRDefault="009C5DFA">
      <w:r>
        <w:separator/>
      </w:r>
    </w:p>
  </w:footnote>
  <w:footnote w:type="continuationSeparator" w:id="0">
    <w:p w14:paraId="39B912CC" w14:textId="77777777" w:rsidR="009C5DFA" w:rsidRDefault="009C5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5DFA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7EBB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68486-2161-4CE3-B969-29C8DD7D7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2</Pages>
  <Words>1410</Words>
  <Characters>804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2024-06-06T08:24:00Z</dcterms:modified>
</cp:coreProperties>
</file>