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мереж вуличного освітлення по вул.Рути Вітер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42DB4E" w14:textId="77777777" w:rsidR="00561D8D" w:rsidRPr="00561D8D" w:rsidRDefault="00561D8D" w:rsidP="00561D8D">
      <w:pPr>
        <w:ind w:firstLine="720"/>
        <w:jc w:val="both"/>
        <w:rPr>
          <w:sz w:val="28"/>
          <w:szCs w:val="28"/>
        </w:rPr>
      </w:pPr>
      <w:r w:rsidRPr="00561D8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EE40026" w14:textId="77777777" w:rsidR="00561D8D" w:rsidRPr="00561D8D" w:rsidRDefault="00561D8D" w:rsidP="00561D8D">
      <w:pPr>
        <w:ind w:firstLine="720"/>
        <w:jc w:val="both"/>
        <w:rPr>
          <w:sz w:val="28"/>
          <w:szCs w:val="28"/>
        </w:rPr>
      </w:pPr>
    </w:p>
    <w:p w14:paraId="4BE69037" w14:textId="77777777" w:rsidR="00561D8D" w:rsidRPr="00561D8D" w:rsidRDefault="00561D8D" w:rsidP="00561D8D">
      <w:pPr>
        <w:ind w:firstLine="720"/>
        <w:jc w:val="center"/>
        <w:rPr>
          <w:sz w:val="28"/>
          <w:szCs w:val="28"/>
        </w:rPr>
      </w:pPr>
      <w:r w:rsidRPr="00561D8D">
        <w:rPr>
          <w:sz w:val="28"/>
          <w:szCs w:val="28"/>
        </w:rPr>
        <w:t>ВИРІШИВ:</w:t>
      </w:r>
    </w:p>
    <w:p w14:paraId="673762B9" w14:textId="77777777" w:rsidR="00561D8D" w:rsidRPr="00561D8D" w:rsidRDefault="00561D8D" w:rsidP="00561D8D">
      <w:pPr>
        <w:ind w:firstLine="720"/>
        <w:jc w:val="center"/>
        <w:rPr>
          <w:sz w:val="28"/>
          <w:szCs w:val="28"/>
        </w:rPr>
      </w:pPr>
    </w:p>
    <w:p w14:paraId="1B8FE3C0" w14:textId="77777777" w:rsidR="00561D8D" w:rsidRPr="00561D8D" w:rsidRDefault="00561D8D" w:rsidP="00561D8D">
      <w:pPr>
        <w:jc w:val="both"/>
      </w:pPr>
      <w:r w:rsidRPr="00561D8D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</w:t>
      </w:r>
      <w:r w:rsidRPr="00561D8D">
        <w:rPr>
          <w:sz w:val="28"/>
        </w:rPr>
        <w:t>нове будівництво мереж вуличного освітлення по вул.Рути Вітер у м.Винники</w:t>
      </w:r>
    </w:p>
    <w:p w14:paraId="0CF4FA32" w14:textId="1ADD2C1D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</w:t>
      </w:r>
      <w:r w:rsidRPr="00561D8D">
        <w:rPr>
          <w:sz w:val="28"/>
        </w:rPr>
        <w:t>нове будівництво мереж вуличного освітлення по вул.Рути Вітер у м.Винники</w:t>
      </w:r>
      <w:r w:rsidRPr="00561D8D">
        <w:rPr>
          <w:sz w:val="28"/>
          <w:szCs w:val="28"/>
        </w:rPr>
        <w:t>.</w:t>
      </w:r>
    </w:p>
    <w:p w14:paraId="2D2F04EA" w14:textId="77777777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t>3.   Зобов’язати виконавчий комітет Винниківської міської</w:t>
      </w:r>
      <w:bookmarkStart w:id="1" w:name="_GoBack"/>
      <w:bookmarkEnd w:id="1"/>
      <w:r w:rsidRPr="00561D8D">
        <w:rPr>
          <w:sz w:val="28"/>
          <w:szCs w:val="28"/>
        </w:rPr>
        <w:t xml:space="preserve"> ради:</w:t>
      </w:r>
    </w:p>
    <w:p w14:paraId="7FDC5A0C" w14:textId="77777777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t>3.1.</w:t>
      </w:r>
      <w:r w:rsidRPr="00561D8D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437784C8" w14:textId="77777777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t>3.2.</w:t>
      </w:r>
      <w:r w:rsidRPr="00561D8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B2DC166" w14:textId="77777777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t>3.3.</w:t>
      </w:r>
      <w:r w:rsidRPr="00561D8D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561509B" w14:textId="77777777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lastRenderedPageBreak/>
        <w:t>3.4.</w:t>
      </w:r>
      <w:r w:rsidRPr="00561D8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15E0907" w14:textId="77777777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t>3.5.</w:t>
      </w:r>
      <w:r w:rsidRPr="00561D8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F8D064C" w14:textId="77777777" w:rsidR="00561D8D" w:rsidRPr="00561D8D" w:rsidRDefault="00561D8D" w:rsidP="00561D8D">
      <w:pPr>
        <w:jc w:val="both"/>
        <w:rPr>
          <w:sz w:val="28"/>
          <w:szCs w:val="28"/>
        </w:rPr>
      </w:pPr>
      <w:r w:rsidRPr="00561D8D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37404B" w14:textId="77777777" w:rsidR="00561D8D" w:rsidRPr="00561D8D" w:rsidRDefault="00561D8D" w:rsidP="00561D8D">
      <w:pPr>
        <w:ind w:firstLine="720"/>
        <w:jc w:val="both"/>
        <w:rPr>
          <w:sz w:val="28"/>
          <w:szCs w:val="28"/>
        </w:rPr>
      </w:pPr>
    </w:p>
    <w:p w14:paraId="52AA4271" w14:textId="77777777" w:rsidR="00561D8D" w:rsidRPr="00561D8D" w:rsidRDefault="00561D8D" w:rsidP="00561D8D">
      <w:pPr>
        <w:ind w:firstLine="720"/>
        <w:jc w:val="both"/>
        <w:rPr>
          <w:sz w:val="28"/>
          <w:szCs w:val="28"/>
        </w:rPr>
      </w:pPr>
    </w:p>
    <w:p w14:paraId="01C471E0" w14:textId="68C3CC4B" w:rsidR="00213958" w:rsidRPr="006F2805" w:rsidRDefault="00561D8D" w:rsidP="00561D8D">
      <w:pPr>
        <w:rPr>
          <w:sz w:val="28"/>
          <w:szCs w:val="28"/>
        </w:rPr>
      </w:pPr>
      <w:r w:rsidRPr="00561D8D">
        <w:rPr>
          <w:sz w:val="28"/>
          <w:szCs w:val="28"/>
        </w:rPr>
        <w:t xml:space="preserve">   Міський голова</w:t>
      </w:r>
      <w:r w:rsidRPr="00561D8D">
        <w:rPr>
          <w:sz w:val="28"/>
          <w:szCs w:val="28"/>
        </w:rPr>
        <w:tab/>
      </w:r>
      <w:r w:rsidRPr="00561D8D">
        <w:rPr>
          <w:sz w:val="28"/>
          <w:szCs w:val="28"/>
        </w:rPr>
        <w:tab/>
      </w:r>
      <w:r w:rsidRPr="00561D8D">
        <w:rPr>
          <w:sz w:val="28"/>
          <w:szCs w:val="28"/>
        </w:rPr>
        <w:tab/>
        <w:t xml:space="preserve">                         </w:t>
      </w:r>
      <w:r w:rsidRPr="00561D8D">
        <w:rPr>
          <w:sz w:val="28"/>
          <w:szCs w:val="28"/>
        </w:rPr>
        <w:tab/>
      </w:r>
      <w:r w:rsidRPr="00561D8D">
        <w:rPr>
          <w:sz w:val="28"/>
          <w:szCs w:val="28"/>
        </w:rPr>
        <w:tab/>
      </w:r>
      <w:r w:rsidRPr="00561D8D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61A371" w14:textId="77777777" w:rsidR="00A9740F" w:rsidRDefault="00A9740F">
      <w:r>
        <w:separator/>
      </w:r>
    </w:p>
  </w:endnote>
  <w:endnote w:type="continuationSeparator" w:id="0">
    <w:p w14:paraId="56DCEE21" w14:textId="77777777" w:rsidR="00A9740F" w:rsidRDefault="00A9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118CA" w14:textId="77777777" w:rsidR="00A9740F" w:rsidRDefault="00A9740F">
      <w:r>
        <w:separator/>
      </w:r>
    </w:p>
  </w:footnote>
  <w:footnote w:type="continuationSeparator" w:id="0">
    <w:p w14:paraId="250E0450" w14:textId="77777777" w:rsidR="00A9740F" w:rsidRDefault="00A97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D8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740F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4BD5F-EF25-4BBC-BE49-91F2758B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1378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2024-06-06T08:29:00Z</dcterms:modified>
</cp:coreProperties>
</file>