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684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капітальний ремонт ливневої каналізації по вул.Загороддя (від вул.Соборності до буд. №19-а)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B25D489" w14:textId="77777777" w:rsidR="00C11386" w:rsidRPr="00C11386" w:rsidRDefault="00C11386" w:rsidP="00C11386">
      <w:pPr>
        <w:ind w:firstLine="720"/>
        <w:jc w:val="both"/>
        <w:rPr>
          <w:sz w:val="28"/>
          <w:szCs w:val="28"/>
        </w:rPr>
      </w:pPr>
      <w:r w:rsidRPr="00C11386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2557859B" w14:textId="77777777" w:rsidR="00C11386" w:rsidRPr="00C11386" w:rsidRDefault="00C11386" w:rsidP="00C11386">
      <w:pPr>
        <w:ind w:firstLine="720"/>
        <w:jc w:val="both"/>
        <w:rPr>
          <w:sz w:val="28"/>
          <w:szCs w:val="28"/>
        </w:rPr>
      </w:pPr>
    </w:p>
    <w:p w14:paraId="29AD4C46" w14:textId="77777777" w:rsidR="00C11386" w:rsidRPr="00C11386" w:rsidRDefault="00C11386" w:rsidP="00C11386">
      <w:pPr>
        <w:ind w:firstLine="720"/>
        <w:jc w:val="center"/>
        <w:rPr>
          <w:sz w:val="28"/>
          <w:szCs w:val="28"/>
        </w:rPr>
      </w:pPr>
      <w:r w:rsidRPr="00C11386">
        <w:rPr>
          <w:sz w:val="28"/>
          <w:szCs w:val="28"/>
        </w:rPr>
        <w:t>ВИРІШИВ:</w:t>
      </w:r>
    </w:p>
    <w:p w14:paraId="7853DF69" w14:textId="77777777" w:rsidR="00C11386" w:rsidRPr="00C11386" w:rsidRDefault="00C11386" w:rsidP="00C11386">
      <w:pPr>
        <w:ind w:firstLine="720"/>
        <w:jc w:val="center"/>
        <w:rPr>
          <w:sz w:val="28"/>
          <w:szCs w:val="28"/>
        </w:rPr>
      </w:pPr>
    </w:p>
    <w:p w14:paraId="68558405" w14:textId="77777777" w:rsidR="00C11386" w:rsidRPr="00C11386" w:rsidRDefault="00C11386" w:rsidP="00C11386">
      <w:pPr>
        <w:jc w:val="both"/>
      </w:pPr>
      <w:r w:rsidRPr="00C11386">
        <w:rPr>
          <w:sz w:val="28"/>
          <w:szCs w:val="28"/>
        </w:rPr>
        <w:t xml:space="preserve">1.   Надати виконавчому комітету Винниківської міської ради містобудівні умови та обмеження на проектування та капітальний ремонт </w:t>
      </w:r>
      <w:r w:rsidRPr="00C11386">
        <w:rPr>
          <w:sz w:val="28"/>
        </w:rPr>
        <w:t>ливневої каналізації по вул.Загороддя (від вул.Соборності до буд. №19-а) у м.Винники</w:t>
      </w:r>
    </w:p>
    <w:p w14:paraId="0324F57E" w14:textId="77777777" w:rsidR="00C11386" w:rsidRPr="00C11386" w:rsidRDefault="00C11386" w:rsidP="00C11386">
      <w:pPr>
        <w:jc w:val="both"/>
      </w:pPr>
      <w:r w:rsidRPr="00C11386">
        <w:rPr>
          <w:sz w:val="28"/>
          <w:szCs w:val="28"/>
        </w:rPr>
        <w:t xml:space="preserve">2.   Доручити відділу містобудування виконати містобудівні умови та обмеження на проектування та капітальний ремонт </w:t>
      </w:r>
      <w:r w:rsidRPr="00C11386">
        <w:rPr>
          <w:sz w:val="28"/>
        </w:rPr>
        <w:t xml:space="preserve">ливневої каналізації по вул.Загороддя </w:t>
      </w:r>
      <w:bookmarkStart w:id="1" w:name="_GoBack"/>
      <w:bookmarkEnd w:id="1"/>
      <w:r w:rsidRPr="00C11386">
        <w:rPr>
          <w:sz w:val="28"/>
        </w:rPr>
        <w:t>(від вул.Соборності до буд. №19-а) у м.Винники</w:t>
      </w:r>
    </w:p>
    <w:p w14:paraId="19C1BE17" w14:textId="33B6B405" w:rsidR="00C11386" w:rsidRPr="00C11386" w:rsidRDefault="00C11386" w:rsidP="00C11386">
      <w:pPr>
        <w:jc w:val="both"/>
        <w:rPr>
          <w:sz w:val="28"/>
          <w:szCs w:val="28"/>
        </w:rPr>
      </w:pPr>
      <w:r w:rsidRPr="00C11386">
        <w:rPr>
          <w:sz w:val="28"/>
          <w:szCs w:val="28"/>
        </w:rPr>
        <w:t>3.   Зобов’язати виконавчий комітет Винниківської міської ради:</w:t>
      </w:r>
    </w:p>
    <w:p w14:paraId="38A62623" w14:textId="77777777" w:rsidR="00C11386" w:rsidRPr="00C11386" w:rsidRDefault="00C11386" w:rsidP="00C11386">
      <w:pPr>
        <w:jc w:val="both"/>
        <w:rPr>
          <w:sz w:val="28"/>
          <w:szCs w:val="28"/>
        </w:rPr>
      </w:pPr>
      <w:r w:rsidRPr="00C11386">
        <w:rPr>
          <w:sz w:val="28"/>
          <w:szCs w:val="28"/>
        </w:rPr>
        <w:t>3.1.</w:t>
      </w:r>
      <w:r w:rsidRPr="00C11386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5911E5E1" w14:textId="77777777" w:rsidR="00C11386" w:rsidRPr="00C11386" w:rsidRDefault="00C11386" w:rsidP="00C11386">
      <w:pPr>
        <w:jc w:val="both"/>
        <w:rPr>
          <w:sz w:val="28"/>
          <w:szCs w:val="28"/>
        </w:rPr>
      </w:pPr>
      <w:r w:rsidRPr="00C11386">
        <w:rPr>
          <w:sz w:val="28"/>
          <w:szCs w:val="28"/>
        </w:rPr>
        <w:t>3.2.</w:t>
      </w:r>
      <w:r w:rsidRPr="00C11386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1EACC86D" w14:textId="77777777" w:rsidR="00C11386" w:rsidRPr="00C11386" w:rsidRDefault="00C11386" w:rsidP="00C11386">
      <w:pPr>
        <w:jc w:val="both"/>
        <w:rPr>
          <w:sz w:val="28"/>
          <w:szCs w:val="28"/>
        </w:rPr>
      </w:pPr>
      <w:r w:rsidRPr="00C11386">
        <w:rPr>
          <w:sz w:val="28"/>
          <w:szCs w:val="28"/>
        </w:rPr>
        <w:t>3.3.</w:t>
      </w:r>
      <w:r w:rsidRPr="00C11386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6591AF59" w14:textId="77777777" w:rsidR="00C11386" w:rsidRPr="00C11386" w:rsidRDefault="00C11386" w:rsidP="00C11386">
      <w:pPr>
        <w:jc w:val="both"/>
        <w:rPr>
          <w:sz w:val="28"/>
          <w:szCs w:val="28"/>
        </w:rPr>
      </w:pPr>
      <w:r w:rsidRPr="00C11386">
        <w:rPr>
          <w:sz w:val="28"/>
          <w:szCs w:val="28"/>
        </w:rPr>
        <w:lastRenderedPageBreak/>
        <w:t>3.4.</w:t>
      </w:r>
      <w:r w:rsidRPr="00C11386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2100DA8D" w14:textId="77777777" w:rsidR="00C11386" w:rsidRPr="00C11386" w:rsidRDefault="00C11386" w:rsidP="00C11386">
      <w:pPr>
        <w:jc w:val="both"/>
        <w:rPr>
          <w:sz w:val="28"/>
          <w:szCs w:val="28"/>
        </w:rPr>
      </w:pPr>
      <w:r w:rsidRPr="00C11386">
        <w:rPr>
          <w:sz w:val="28"/>
          <w:szCs w:val="28"/>
        </w:rPr>
        <w:t>3.5.</w:t>
      </w:r>
      <w:r w:rsidRPr="00C11386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38CD184F" w14:textId="77777777" w:rsidR="00C11386" w:rsidRPr="00C11386" w:rsidRDefault="00C11386" w:rsidP="00C11386">
      <w:pPr>
        <w:jc w:val="both"/>
        <w:rPr>
          <w:sz w:val="28"/>
          <w:szCs w:val="28"/>
        </w:rPr>
      </w:pPr>
      <w:r w:rsidRPr="00C11386">
        <w:rPr>
          <w:sz w:val="28"/>
          <w:szCs w:val="28"/>
        </w:rPr>
        <w:t>4. 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F2A544F" w14:textId="77777777" w:rsidR="00C11386" w:rsidRPr="00C11386" w:rsidRDefault="00C11386" w:rsidP="00C11386">
      <w:pPr>
        <w:ind w:firstLine="720"/>
        <w:jc w:val="both"/>
        <w:rPr>
          <w:sz w:val="28"/>
          <w:szCs w:val="28"/>
        </w:rPr>
      </w:pPr>
    </w:p>
    <w:p w14:paraId="05F12ABA" w14:textId="77777777" w:rsidR="00C11386" w:rsidRPr="00C11386" w:rsidRDefault="00C11386" w:rsidP="00C11386">
      <w:pPr>
        <w:ind w:firstLine="720"/>
        <w:jc w:val="both"/>
        <w:rPr>
          <w:sz w:val="28"/>
          <w:szCs w:val="28"/>
        </w:rPr>
      </w:pPr>
    </w:p>
    <w:p w14:paraId="1000D4C0" w14:textId="77777777" w:rsidR="00C11386" w:rsidRPr="00C11386" w:rsidRDefault="00C11386" w:rsidP="00C11386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C11386">
        <w:rPr>
          <w:sz w:val="28"/>
          <w:szCs w:val="28"/>
        </w:rPr>
        <w:t xml:space="preserve">   Міський голова</w:t>
      </w:r>
      <w:r w:rsidRPr="00C11386">
        <w:rPr>
          <w:sz w:val="28"/>
          <w:szCs w:val="28"/>
        </w:rPr>
        <w:tab/>
      </w:r>
      <w:r w:rsidRPr="00C11386">
        <w:rPr>
          <w:sz w:val="28"/>
          <w:szCs w:val="28"/>
        </w:rPr>
        <w:tab/>
      </w:r>
      <w:r w:rsidRPr="00C11386">
        <w:rPr>
          <w:sz w:val="28"/>
          <w:szCs w:val="28"/>
        </w:rPr>
        <w:tab/>
        <w:t xml:space="preserve">                         </w:t>
      </w:r>
      <w:r w:rsidRPr="00C11386">
        <w:rPr>
          <w:sz w:val="28"/>
          <w:szCs w:val="28"/>
        </w:rPr>
        <w:tab/>
      </w:r>
      <w:r w:rsidRPr="00C11386">
        <w:rPr>
          <w:sz w:val="28"/>
          <w:szCs w:val="28"/>
        </w:rPr>
        <w:tab/>
      </w:r>
      <w:r w:rsidRPr="00C11386">
        <w:rPr>
          <w:sz w:val="28"/>
          <w:szCs w:val="28"/>
        </w:rPr>
        <w:tab/>
        <w:t>В.Л.Квурт</w:t>
      </w:r>
      <w:r w:rsidRPr="00C11386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4E005A" w14:textId="77777777" w:rsidR="00F73D7E" w:rsidRDefault="00F73D7E">
      <w:r>
        <w:separator/>
      </w:r>
    </w:p>
  </w:endnote>
  <w:endnote w:type="continuationSeparator" w:id="0">
    <w:p w14:paraId="7D752EC6" w14:textId="77777777" w:rsidR="00F73D7E" w:rsidRDefault="00F73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7579ED" w14:textId="77777777" w:rsidR="00F73D7E" w:rsidRDefault="00F73D7E">
      <w:r>
        <w:separator/>
      </w:r>
    </w:p>
  </w:footnote>
  <w:footnote w:type="continuationSeparator" w:id="0">
    <w:p w14:paraId="7D94B931" w14:textId="77777777" w:rsidR="00F73D7E" w:rsidRDefault="00F73D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11386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73D7E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130F83-1727-4970-A9ED-DAE7CBD04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2</Pages>
  <Words>1436</Words>
  <Characters>820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2024-06-06T08:36:00Z</dcterms:modified>
</cp:coreProperties>
</file>