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централізованого водопостачання по вул.Забава у м.Винники (коригування)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47DB2B1" w14:textId="77777777" w:rsidR="006D1990" w:rsidRPr="006D1990" w:rsidRDefault="006D1990" w:rsidP="006D1990">
      <w:pPr>
        <w:ind w:firstLine="720"/>
        <w:jc w:val="both"/>
        <w:rPr>
          <w:sz w:val="28"/>
          <w:szCs w:val="28"/>
        </w:rPr>
      </w:pPr>
      <w:r w:rsidRPr="006D199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053D01E7" w14:textId="77777777" w:rsidR="006D1990" w:rsidRPr="006D1990" w:rsidRDefault="006D1990" w:rsidP="006D1990">
      <w:pPr>
        <w:ind w:firstLine="720"/>
        <w:jc w:val="both"/>
        <w:rPr>
          <w:sz w:val="28"/>
          <w:szCs w:val="28"/>
        </w:rPr>
      </w:pPr>
    </w:p>
    <w:p w14:paraId="107EA6FB" w14:textId="77777777" w:rsidR="006D1990" w:rsidRPr="006D1990" w:rsidRDefault="006D1990" w:rsidP="006D1990">
      <w:pPr>
        <w:ind w:firstLine="720"/>
        <w:jc w:val="center"/>
        <w:rPr>
          <w:sz w:val="28"/>
          <w:szCs w:val="28"/>
        </w:rPr>
      </w:pPr>
      <w:r w:rsidRPr="006D1990">
        <w:rPr>
          <w:sz w:val="28"/>
          <w:szCs w:val="28"/>
        </w:rPr>
        <w:t>ВИРІШИВ:</w:t>
      </w:r>
    </w:p>
    <w:p w14:paraId="65D8972A" w14:textId="77777777" w:rsidR="006D1990" w:rsidRPr="006D1990" w:rsidRDefault="006D1990" w:rsidP="006D1990">
      <w:pPr>
        <w:ind w:firstLine="720"/>
        <w:jc w:val="center"/>
        <w:rPr>
          <w:sz w:val="28"/>
          <w:szCs w:val="28"/>
        </w:rPr>
      </w:pPr>
    </w:p>
    <w:p w14:paraId="412C1800" w14:textId="087F4611" w:rsidR="006D1990" w:rsidRPr="006D1990" w:rsidRDefault="006D1990" w:rsidP="006D1990">
      <w:pPr>
        <w:jc w:val="both"/>
        <w:rPr>
          <w:sz w:val="28"/>
          <w:szCs w:val="28"/>
        </w:rPr>
      </w:pPr>
      <w:r w:rsidRPr="006D1990">
        <w:rPr>
          <w:sz w:val="28"/>
          <w:szCs w:val="28"/>
        </w:rPr>
        <w:t xml:space="preserve">1.   Надати виконавчому комітету Винниківської міської ради містобудівні умови та обмеження на проектування та </w:t>
      </w:r>
      <w:r w:rsidRPr="006D1990">
        <w:rPr>
          <w:sz w:val="28"/>
        </w:rPr>
        <w:t>будівництво централізованого водопостачання по вул.Забава у м.Винники (коригування)</w:t>
      </w:r>
    </w:p>
    <w:p w14:paraId="433B4BC5" w14:textId="77777777" w:rsidR="006D1990" w:rsidRPr="006D1990" w:rsidRDefault="006D1990" w:rsidP="006D1990">
      <w:pPr>
        <w:jc w:val="both"/>
      </w:pPr>
      <w:r w:rsidRPr="006D1990">
        <w:rPr>
          <w:sz w:val="28"/>
          <w:szCs w:val="28"/>
        </w:rPr>
        <w:t xml:space="preserve">2.   Доручити відділу містобудування виконати містобудівні умови та обмеження на проектування та </w:t>
      </w:r>
      <w:r w:rsidRPr="006D1990">
        <w:rPr>
          <w:sz w:val="28"/>
        </w:rPr>
        <w:t xml:space="preserve">будівництво централізованого водопостачання </w:t>
      </w:r>
      <w:bookmarkStart w:id="1" w:name="_GoBack"/>
      <w:bookmarkEnd w:id="1"/>
      <w:r w:rsidRPr="006D1990">
        <w:rPr>
          <w:sz w:val="28"/>
        </w:rPr>
        <w:t>по вул.Забава у м.Винники (коригування)</w:t>
      </w:r>
    </w:p>
    <w:p w14:paraId="76D8089F" w14:textId="28FB1402" w:rsidR="006D1990" w:rsidRPr="006D1990" w:rsidRDefault="006D1990" w:rsidP="006D1990">
      <w:pPr>
        <w:jc w:val="both"/>
        <w:rPr>
          <w:sz w:val="28"/>
          <w:szCs w:val="28"/>
        </w:rPr>
      </w:pPr>
      <w:r w:rsidRPr="006D1990">
        <w:rPr>
          <w:sz w:val="28"/>
          <w:szCs w:val="28"/>
        </w:rPr>
        <w:t>3.   Зобов’язати виконавчий комітет Винниківської міської ради:</w:t>
      </w:r>
    </w:p>
    <w:p w14:paraId="58CFB4C5" w14:textId="77777777" w:rsidR="006D1990" w:rsidRPr="006D1990" w:rsidRDefault="006D1990" w:rsidP="006D1990">
      <w:pPr>
        <w:jc w:val="both"/>
        <w:rPr>
          <w:sz w:val="28"/>
          <w:szCs w:val="28"/>
        </w:rPr>
      </w:pPr>
      <w:r w:rsidRPr="006D1990">
        <w:rPr>
          <w:sz w:val="28"/>
          <w:szCs w:val="28"/>
        </w:rPr>
        <w:t>3.1.</w:t>
      </w:r>
      <w:r w:rsidRPr="006D1990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3356D0E5" w14:textId="77777777" w:rsidR="006D1990" w:rsidRPr="006D1990" w:rsidRDefault="006D1990" w:rsidP="006D1990">
      <w:pPr>
        <w:jc w:val="both"/>
        <w:rPr>
          <w:sz w:val="28"/>
          <w:szCs w:val="28"/>
        </w:rPr>
      </w:pPr>
      <w:r w:rsidRPr="006D1990">
        <w:rPr>
          <w:sz w:val="28"/>
          <w:szCs w:val="28"/>
        </w:rPr>
        <w:t>3.2.</w:t>
      </w:r>
      <w:r w:rsidRPr="006D1990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2498A72D" w14:textId="77777777" w:rsidR="006D1990" w:rsidRPr="006D1990" w:rsidRDefault="006D1990" w:rsidP="006D1990">
      <w:pPr>
        <w:jc w:val="both"/>
        <w:rPr>
          <w:sz w:val="28"/>
          <w:szCs w:val="28"/>
        </w:rPr>
      </w:pPr>
      <w:r w:rsidRPr="006D1990">
        <w:rPr>
          <w:sz w:val="28"/>
          <w:szCs w:val="28"/>
        </w:rPr>
        <w:t>3.3.</w:t>
      </w:r>
      <w:r w:rsidRPr="006D1990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0F5235DA" w14:textId="77777777" w:rsidR="006D1990" w:rsidRPr="006D1990" w:rsidRDefault="006D1990" w:rsidP="006D1990">
      <w:pPr>
        <w:jc w:val="both"/>
        <w:rPr>
          <w:sz w:val="28"/>
          <w:szCs w:val="28"/>
        </w:rPr>
      </w:pPr>
      <w:r w:rsidRPr="006D1990">
        <w:rPr>
          <w:sz w:val="28"/>
          <w:szCs w:val="28"/>
        </w:rPr>
        <w:lastRenderedPageBreak/>
        <w:t>3.4.</w:t>
      </w:r>
      <w:r w:rsidRPr="006D1990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5FE8B121" w14:textId="77777777" w:rsidR="006D1990" w:rsidRPr="006D1990" w:rsidRDefault="006D1990" w:rsidP="006D1990">
      <w:pPr>
        <w:jc w:val="both"/>
        <w:rPr>
          <w:sz w:val="28"/>
          <w:szCs w:val="28"/>
        </w:rPr>
      </w:pPr>
      <w:r w:rsidRPr="006D1990">
        <w:rPr>
          <w:sz w:val="28"/>
          <w:szCs w:val="28"/>
        </w:rPr>
        <w:t>3.5.</w:t>
      </w:r>
      <w:r w:rsidRPr="006D1990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7CE01D05" w14:textId="77777777" w:rsidR="006D1990" w:rsidRPr="006D1990" w:rsidRDefault="006D1990" w:rsidP="006D1990">
      <w:pPr>
        <w:jc w:val="both"/>
        <w:rPr>
          <w:sz w:val="28"/>
          <w:szCs w:val="28"/>
        </w:rPr>
      </w:pPr>
      <w:r w:rsidRPr="006D1990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CC64772" w14:textId="77777777" w:rsidR="006D1990" w:rsidRPr="006D1990" w:rsidRDefault="006D1990" w:rsidP="006D1990">
      <w:pPr>
        <w:ind w:firstLine="720"/>
        <w:jc w:val="both"/>
        <w:rPr>
          <w:sz w:val="28"/>
          <w:szCs w:val="28"/>
        </w:rPr>
      </w:pPr>
    </w:p>
    <w:p w14:paraId="1DAFB95B" w14:textId="77777777" w:rsidR="006D1990" w:rsidRPr="006D1990" w:rsidRDefault="006D1990" w:rsidP="006D1990">
      <w:pPr>
        <w:ind w:firstLine="720"/>
        <w:jc w:val="both"/>
        <w:rPr>
          <w:sz w:val="28"/>
          <w:szCs w:val="28"/>
        </w:rPr>
      </w:pPr>
    </w:p>
    <w:p w14:paraId="7966A2D5" w14:textId="77777777" w:rsidR="006D1990" w:rsidRPr="006D1990" w:rsidRDefault="006D1990" w:rsidP="006D1990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6D1990">
        <w:rPr>
          <w:sz w:val="28"/>
          <w:szCs w:val="28"/>
        </w:rPr>
        <w:t xml:space="preserve">   Міський голова</w:t>
      </w:r>
      <w:r w:rsidRPr="006D1990">
        <w:rPr>
          <w:sz w:val="28"/>
          <w:szCs w:val="28"/>
        </w:rPr>
        <w:tab/>
      </w:r>
      <w:r w:rsidRPr="006D1990">
        <w:rPr>
          <w:sz w:val="28"/>
          <w:szCs w:val="28"/>
        </w:rPr>
        <w:tab/>
      </w:r>
      <w:r w:rsidRPr="006D1990">
        <w:rPr>
          <w:sz w:val="28"/>
          <w:szCs w:val="28"/>
        </w:rPr>
        <w:tab/>
        <w:t xml:space="preserve">                         </w:t>
      </w:r>
      <w:r w:rsidRPr="006D1990">
        <w:rPr>
          <w:sz w:val="28"/>
          <w:szCs w:val="28"/>
        </w:rPr>
        <w:tab/>
      </w:r>
      <w:r w:rsidRPr="006D1990">
        <w:rPr>
          <w:sz w:val="28"/>
          <w:szCs w:val="28"/>
        </w:rPr>
        <w:tab/>
      </w:r>
      <w:r w:rsidRPr="006D1990">
        <w:rPr>
          <w:sz w:val="28"/>
          <w:szCs w:val="28"/>
        </w:rPr>
        <w:tab/>
        <w:t>В.Л.Квурт</w:t>
      </w:r>
      <w:r w:rsidRPr="006D1990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D0E2D0" w14:textId="77777777" w:rsidR="0000523A" w:rsidRDefault="0000523A">
      <w:r>
        <w:separator/>
      </w:r>
    </w:p>
  </w:endnote>
  <w:endnote w:type="continuationSeparator" w:id="0">
    <w:p w14:paraId="3A19FA73" w14:textId="77777777" w:rsidR="0000523A" w:rsidRDefault="00005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0AEAC7" w14:textId="77777777" w:rsidR="0000523A" w:rsidRDefault="0000523A">
      <w:r>
        <w:separator/>
      </w:r>
    </w:p>
  </w:footnote>
  <w:footnote w:type="continuationSeparator" w:id="0">
    <w:p w14:paraId="04CD7E4A" w14:textId="77777777" w:rsidR="0000523A" w:rsidRDefault="000052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523A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1990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AE392-205E-4B86-84C0-061B07266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2</Pages>
  <Words>1398</Words>
  <Characters>798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2024-06-06T08:41:00Z</dcterms:modified>
</cp:coreProperties>
</file>