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мереж вуличного освітлення від вул.Рути Вітер до міського цвинтару (нового)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C8A85F" w14:textId="77777777" w:rsidR="006B5799" w:rsidRPr="006B5799" w:rsidRDefault="006B5799" w:rsidP="006B5799">
      <w:pPr>
        <w:ind w:firstLine="720"/>
        <w:jc w:val="both"/>
        <w:rPr>
          <w:sz w:val="28"/>
          <w:szCs w:val="28"/>
        </w:rPr>
      </w:pPr>
      <w:r w:rsidRPr="006B579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1F02D6A" w14:textId="77777777" w:rsidR="006B5799" w:rsidRPr="006B5799" w:rsidRDefault="006B5799" w:rsidP="006B5799">
      <w:pPr>
        <w:ind w:firstLine="720"/>
        <w:jc w:val="both"/>
        <w:rPr>
          <w:sz w:val="28"/>
          <w:szCs w:val="28"/>
        </w:rPr>
      </w:pPr>
    </w:p>
    <w:p w14:paraId="660AFA5F" w14:textId="77777777" w:rsidR="006B5799" w:rsidRPr="006B5799" w:rsidRDefault="006B5799" w:rsidP="006B5799">
      <w:pPr>
        <w:ind w:firstLine="720"/>
        <w:jc w:val="center"/>
        <w:rPr>
          <w:sz w:val="28"/>
          <w:szCs w:val="28"/>
        </w:rPr>
      </w:pPr>
      <w:r w:rsidRPr="006B5799">
        <w:rPr>
          <w:sz w:val="28"/>
          <w:szCs w:val="28"/>
        </w:rPr>
        <w:t>ВИРІШИВ:</w:t>
      </w:r>
    </w:p>
    <w:p w14:paraId="4E33F790" w14:textId="77777777" w:rsidR="006B5799" w:rsidRPr="006B5799" w:rsidRDefault="006B5799" w:rsidP="006B5799">
      <w:pPr>
        <w:ind w:firstLine="720"/>
        <w:jc w:val="center"/>
        <w:rPr>
          <w:sz w:val="28"/>
          <w:szCs w:val="28"/>
        </w:rPr>
      </w:pPr>
    </w:p>
    <w:p w14:paraId="6FF43C02" w14:textId="77777777" w:rsidR="006B5799" w:rsidRPr="006B5799" w:rsidRDefault="006B5799" w:rsidP="006B5799">
      <w:pPr>
        <w:jc w:val="both"/>
      </w:pPr>
      <w:r w:rsidRPr="006B5799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</w:t>
      </w:r>
      <w:r w:rsidRPr="006B5799">
        <w:rPr>
          <w:sz w:val="28"/>
        </w:rPr>
        <w:t>нове будівництво мереж вуличного освітлення від вул.Рути Вітер до м</w:t>
      </w:r>
      <w:bookmarkStart w:id="1" w:name="_GoBack"/>
      <w:bookmarkEnd w:id="1"/>
      <w:r w:rsidRPr="006B5799">
        <w:rPr>
          <w:sz w:val="28"/>
        </w:rPr>
        <w:t>іського цвинтару (нового) у м.Винники</w:t>
      </w:r>
    </w:p>
    <w:p w14:paraId="1E1C6558" w14:textId="77B452F2" w:rsidR="006B5799" w:rsidRPr="006B5799" w:rsidRDefault="006B5799" w:rsidP="006B5799">
      <w:pPr>
        <w:jc w:val="both"/>
      </w:pPr>
      <w:r w:rsidRPr="006B5799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</w:t>
      </w:r>
      <w:r w:rsidRPr="006B5799">
        <w:rPr>
          <w:sz w:val="28"/>
        </w:rPr>
        <w:t>нове будівництво мереж вуличного освітлення від вул.Рути Вітер до міського цвинтару (нового) у м.Винники</w:t>
      </w:r>
    </w:p>
    <w:p w14:paraId="4268AE85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t>3.   Зобов’язати виконавчий комітет Винниківської міської ради:</w:t>
      </w:r>
    </w:p>
    <w:p w14:paraId="44FBFE15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t>3.1.</w:t>
      </w:r>
      <w:r w:rsidRPr="006B5799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24F3656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t>3.2.</w:t>
      </w:r>
      <w:r w:rsidRPr="006B579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3E43865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t>3.3.</w:t>
      </w:r>
      <w:r w:rsidRPr="006B5799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554222D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lastRenderedPageBreak/>
        <w:t>3.4.</w:t>
      </w:r>
      <w:r w:rsidRPr="006B579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7B00DFC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t>3.5.</w:t>
      </w:r>
      <w:r w:rsidRPr="006B579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8155D21" w14:textId="77777777" w:rsidR="006B5799" w:rsidRPr="006B5799" w:rsidRDefault="006B5799" w:rsidP="006B5799">
      <w:pPr>
        <w:jc w:val="both"/>
        <w:rPr>
          <w:sz w:val="28"/>
          <w:szCs w:val="28"/>
        </w:rPr>
      </w:pPr>
      <w:r w:rsidRPr="006B5799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A29A00" w14:textId="77777777" w:rsidR="006B5799" w:rsidRPr="006B5799" w:rsidRDefault="006B5799" w:rsidP="006B5799">
      <w:pPr>
        <w:ind w:firstLine="720"/>
        <w:jc w:val="both"/>
        <w:rPr>
          <w:sz w:val="28"/>
          <w:szCs w:val="28"/>
        </w:rPr>
      </w:pPr>
    </w:p>
    <w:p w14:paraId="76FAB1C3" w14:textId="77777777" w:rsidR="006B5799" w:rsidRPr="006B5799" w:rsidRDefault="006B5799" w:rsidP="006B5799">
      <w:pPr>
        <w:ind w:firstLine="720"/>
        <w:jc w:val="both"/>
        <w:rPr>
          <w:sz w:val="28"/>
          <w:szCs w:val="28"/>
        </w:rPr>
      </w:pPr>
    </w:p>
    <w:p w14:paraId="0A8275C9" w14:textId="77777777" w:rsidR="006B5799" w:rsidRPr="006B5799" w:rsidRDefault="006B5799" w:rsidP="006B579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6B5799">
        <w:rPr>
          <w:sz w:val="28"/>
          <w:szCs w:val="28"/>
        </w:rPr>
        <w:t xml:space="preserve">   Міський голова</w:t>
      </w:r>
      <w:r w:rsidRPr="006B5799">
        <w:rPr>
          <w:sz w:val="28"/>
          <w:szCs w:val="28"/>
        </w:rPr>
        <w:tab/>
      </w:r>
      <w:r w:rsidRPr="006B5799">
        <w:rPr>
          <w:sz w:val="28"/>
          <w:szCs w:val="28"/>
        </w:rPr>
        <w:tab/>
      </w:r>
      <w:r w:rsidRPr="006B5799">
        <w:rPr>
          <w:sz w:val="28"/>
          <w:szCs w:val="28"/>
        </w:rPr>
        <w:tab/>
        <w:t xml:space="preserve">                         </w:t>
      </w:r>
      <w:r w:rsidRPr="006B5799">
        <w:rPr>
          <w:sz w:val="28"/>
          <w:szCs w:val="28"/>
        </w:rPr>
        <w:tab/>
      </w:r>
      <w:r w:rsidRPr="006B5799">
        <w:rPr>
          <w:sz w:val="28"/>
          <w:szCs w:val="28"/>
        </w:rPr>
        <w:tab/>
      </w:r>
      <w:r w:rsidRPr="006B5799">
        <w:rPr>
          <w:sz w:val="28"/>
          <w:szCs w:val="28"/>
        </w:rPr>
        <w:tab/>
        <w:t>В.Л.Квурт</w:t>
      </w:r>
      <w:r w:rsidRPr="006B5799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C91B1" w14:textId="77777777" w:rsidR="00734FF0" w:rsidRDefault="00734FF0">
      <w:r>
        <w:separator/>
      </w:r>
    </w:p>
  </w:endnote>
  <w:endnote w:type="continuationSeparator" w:id="0">
    <w:p w14:paraId="2983FB57" w14:textId="77777777" w:rsidR="00734FF0" w:rsidRDefault="0073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F6B2A" w14:textId="77777777" w:rsidR="00734FF0" w:rsidRDefault="00734FF0">
      <w:r>
        <w:separator/>
      </w:r>
    </w:p>
  </w:footnote>
  <w:footnote w:type="continuationSeparator" w:id="0">
    <w:p w14:paraId="577075CF" w14:textId="77777777" w:rsidR="00734FF0" w:rsidRDefault="00734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5799"/>
    <w:rsid w:val="006D0736"/>
    <w:rsid w:val="006D5737"/>
    <w:rsid w:val="006E3AEB"/>
    <w:rsid w:val="006F2805"/>
    <w:rsid w:val="00713369"/>
    <w:rsid w:val="00715141"/>
    <w:rsid w:val="00734FF0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BEF7B-837A-44AE-9BFA-CFC49DADB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1438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2024-06-06T08:47:00Z</dcterms:modified>
</cp:coreProperties>
</file>