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A3C289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</w:t>
            </w:r>
            <w:r w:rsidR="00510453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дорожнього покриття проїзду від вул.Космонавтів до вул.Родини Дорошів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CB83FA" w14:textId="77777777" w:rsidR="00510453" w:rsidRPr="00510453" w:rsidRDefault="00510453" w:rsidP="00510453">
      <w:pPr>
        <w:ind w:firstLine="720"/>
        <w:jc w:val="both"/>
        <w:rPr>
          <w:sz w:val="28"/>
          <w:szCs w:val="28"/>
        </w:rPr>
      </w:pPr>
      <w:r w:rsidRPr="0051045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59307CF" w14:textId="77777777" w:rsidR="00510453" w:rsidRPr="00510453" w:rsidRDefault="00510453" w:rsidP="00510453">
      <w:pPr>
        <w:ind w:firstLine="720"/>
        <w:jc w:val="both"/>
        <w:rPr>
          <w:sz w:val="28"/>
          <w:szCs w:val="28"/>
        </w:rPr>
      </w:pPr>
    </w:p>
    <w:p w14:paraId="749F3895" w14:textId="77777777" w:rsidR="00510453" w:rsidRPr="00510453" w:rsidRDefault="00510453" w:rsidP="00510453">
      <w:pPr>
        <w:ind w:firstLine="720"/>
        <w:jc w:val="center"/>
        <w:rPr>
          <w:sz w:val="28"/>
          <w:szCs w:val="28"/>
        </w:rPr>
      </w:pPr>
      <w:r w:rsidRPr="00510453">
        <w:rPr>
          <w:sz w:val="28"/>
          <w:szCs w:val="28"/>
        </w:rPr>
        <w:t>ВИРІШИВ:</w:t>
      </w:r>
    </w:p>
    <w:p w14:paraId="1B4AA8AA" w14:textId="77777777" w:rsidR="00510453" w:rsidRPr="00510453" w:rsidRDefault="00510453" w:rsidP="00510453">
      <w:pPr>
        <w:ind w:firstLine="720"/>
        <w:jc w:val="center"/>
        <w:rPr>
          <w:sz w:val="28"/>
          <w:szCs w:val="28"/>
        </w:rPr>
      </w:pPr>
    </w:p>
    <w:p w14:paraId="7BC7F2AD" w14:textId="77777777" w:rsidR="00510453" w:rsidRPr="00510453" w:rsidRDefault="00510453" w:rsidP="00510453">
      <w:pPr>
        <w:jc w:val="both"/>
        <w:rPr>
          <w:sz w:val="28"/>
          <w:szCs w:val="28"/>
        </w:rPr>
      </w:pPr>
      <w:r w:rsidRPr="00510453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510453">
        <w:rPr>
          <w:sz w:val="28"/>
        </w:rPr>
        <w:t>дорожнього покриття проїзду від вул.Космонавтів до вул.Родини Дорошів у м.Винники</w:t>
      </w:r>
      <w:r w:rsidRPr="00510453">
        <w:rPr>
          <w:sz w:val="28"/>
          <w:szCs w:val="28"/>
        </w:rPr>
        <w:t xml:space="preserve"> </w:t>
      </w:r>
    </w:p>
    <w:p w14:paraId="2BC8E17F" w14:textId="77777777" w:rsidR="00510453" w:rsidRPr="00510453" w:rsidRDefault="00510453" w:rsidP="00510453">
      <w:pPr>
        <w:jc w:val="both"/>
        <w:rPr>
          <w:sz w:val="28"/>
          <w:szCs w:val="28"/>
        </w:rPr>
      </w:pPr>
      <w:r w:rsidRPr="00510453">
        <w:rPr>
          <w:sz w:val="28"/>
          <w:szCs w:val="28"/>
        </w:rPr>
        <w:t>2.   Доручити відд</w:t>
      </w:r>
      <w:bookmarkStart w:id="1" w:name="_GoBack"/>
      <w:bookmarkEnd w:id="1"/>
      <w:r w:rsidRPr="00510453">
        <w:rPr>
          <w:sz w:val="28"/>
          <w:szCs w:val="28"/>
        </w:rPr>
        <w:t xml:space="preserve">ілу містобудування виконати містобудівні умови та обмеження на проектування та капітальний ремонт </w:t>
      </w:r>
      <w:r w:rsidRPr="00510453">
        <w:rPr>
          <w:sz w:val="28"/>
        </w:rPr>
        <w:t>дорожнього покриття проїзду від вул.Космонавтів до вул.Родини Дорошів у м.Винники</w:t>
      </w:r>
      <w:r w:rsidRPr="00510453">
        <w:rPr>
          <w:sz w:val="28"/>
          <w:szCs w:val="28"/>
        </w:rPr>
        <w:t xml:space="preserve"> </w:t>
      </w:r>
    </w:p>
    <w:p w14:paraId="76457B1A" w14:textId="287F03FE" w:rsidR="00510453" w:rsidRPr="00510453" w:rsidRDefault="00510453" w:rsidP="00510453">
      <w:pPr>
        <w:jc w:val="both"/>
        <w:rPr>
          <w:sz w:val="28"/>
          <w:szCs w:val="28"/>
        </w:rPr>
      </w:pPr>
      <w:r w:rsidRPr="00510453">
        <w:rPr>
          <w:sz w:val="28"/>
          <w:szCs w:val="28"/>
        </w:rPr>
        <w:t>3.   Зобов’язати виконавчий комітет Винниківської міської ради:</w:t>
      </w:r>
    </w:p>
    <w:p w14:paraId="62909A6A" w14:textId="77777777" w:rsidR="00510453" w:rsidRPr="00510453" w:rsidRDefault="00510453" w:rsidP="00510453">
      <w:pPr>
        <w:jc w:val="both"/>
        <w:rPr>
          <w:sz w:val="28"/>
          <w:szCs w:val="28"/>
        </w:rPr>
      </w:pPr>
      <w:r w:rsidRPr="00510453">
        <w:rPr>
          <w:sz w:val="28"/>
          <w:szCs w:val="28"/>
        </w:rPr>
        <w:t>3.1.</w:t>
      </w:r>
      <w:r w:rsidRPr="00510453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6080CC04" w14:textId="77777777" w:rsidR="00510453" w:rsidRPr="00510453" w:rsidRDefault="00510453" w:rsidP="00510453">
      <w:pPr>
        <w:jc w:val="both"/>
        <w:rPr>
          <w:sz w:val="28"/>
          <w:szCs w:val="28"/>
        </w:rPr>
      </w:pPr>
      <w:r w:rsidRPr="00510453">
        <w:rPr>
          <w:sz w:val="28"/>
          <w:szCs w:val="28"/>
        </w:rPr>
        <w:t>3.2.</w:t>
      </w:r>
      <w:r w:rsidRPr="0051045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81FAACA" w14:textId="77777777" w:rsidR="00510453" w:rsidRPr="00510453" w:rsidRDefault="00510453" w:rsidP="00510453">
      <w:pPr>
        <w:jc w:val="both"/>
        <w:rPr>
          <w:sz w:val="28"/>
          <w:szCs w:val="28"/>
        </w:rPr>
      </w:pPr>
      <w:r w:rsidRPr="00510453">
        <w:rPr>
          <w:sz w:val="28"/>
          <w:szCs w:val="28"/>
        </w:rPr>
        <w:t>3.3.</w:t>
      </w:r>
      <w:r w:rsidRPr="00510453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1E7F276" w14:textId="77777777" w:rsidR="00510453" w:rsidRPr="00510453" w:rsidRDefault="00510453" w:rsidP="00510453">
      <w:pPr>
        <w:jc w:val="both"/>
        <w:rPr>
          <w:sz w:val="28"/>
          <w:szCs w:val="28"/>
        </w:rPr>
      </w:pPr>
      <w:r w:rsidRPr="00510453">
        <w:rPr>
          <w:sz w:val="28"/>
          <w:szCs w:val="28"/>
        </w:rPr>
        <w:lastRenderedPageBreak/>
        <w:t>3.4.</w:t>
      </w:r>
      <w:r w:rsidRPr="0051045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3A4D3BA2" w14:textId="77777777" w:rsidR="00510453" w:rsidRPr="00510453" w:rsidRDefault="00510453" w:rsidP="00510453">
      <w:pPr>
        <w:jc w:val="both"/>
        <w:rPr>
          <w:sz w:val="28"/>
          <w:szCs w:val="28"/>
        </w:rPr>
      </w:pPr>
      <w:r w:rsidRPr="00510453">
        <w:rPr>
          <w:sz w:val="28"/>
          <w:szCs w:val="28"/>
        </w:rPr>
        <w:t>3.5.</w:t>
      </w:r>
      <w:r w:rsidRPr="0051045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FF59A7C" w14:textId="77777777" w:rsidR="00510453" w:rsidRPr="00510453" w:rsidRDefault="00510453" w:rsidP="00510453">
      <w:pPr>
        <w:jc w:val="both"/>
        <w:rPr>
          <w:sz w:val="28"/>
          <w:szCs w:val="28"/>
        </w:rPr>
      </w:pPr>
      <w:r w:rsidRPr="00510453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344F5A" w14:textId="77777777" w:rsidR="00510453" w:rsidRPr="00510453" w:rsidRDefault="00510453" w:rsidP="00510453">
      <w:pPr>
        <w:ind w:firstLine="720"/>
        <w:jc w:val="both"/>
        <w:rPr>
          <w:sz w:val="28"/>
          <w:szCs w:val="28"/>
        </w:rPr>
      </w:pPr>
    </w:p>
    <w:p w14:paraId="0DD51467" w14:textId="77777777" w:rsidR="00510453" w:rsidRPr="00510453" w:rsidRDefault="00510453" w:rsidP="00510453">
      <w:pPr>
        <w:ind w:firstLine="720"/>
        <w:jc w:val="both"/>
        <w:rPr>
          <w:sz w:val="28"/>
          <w:szCs w:val="28"/>
        </w:rPr>
      </w:pPr>
    </w:p>
    <w:p w14:paraId="427C6BB0" w14:textId="77777777" w:rsidR="00510453" w:rsidRPr="00510453" w:rsidRDefault="00510453" w:rsidP="00510453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10453">
        <w:rPr>
          <w:sz w:val="28"/>
          <w:szCs w:val="28"/>
        </w:rPr>
        <w:t xml:space="preserve">   Міський голова</w:t>
      </w:r>
      <w:r w:rsidRPr="00510453">
        <w:rPr>
          <w:sz w:val="28"/>
          <w:szCs w:val="28"/>
        </w:rPr>
        <w:tab/>
      </w:r>
      <w:r w:rsidRPr="00510453">
        <w:rPr>
          <w:sz w:val="28"/>
          <w:szCs w:val="28"/>
        </w:rPr>
        <w:tab/>
      </w:r>
      <w:r w:rsidRPr="00510453">
        <w:rPr>
          <w:sz w:val="28"/>
          <w:szCs w:val="28"/>
        </w:rPr>
        <w:tab/>
        <w:t xml:space="preserve">                         </w:t>
      </w:r>
      <w:r w:rsidRPr="00510453">
        <w:rPr>
          <w:sz w:val="28"/>
          <w:szCs w:val="28"/>
        </w:rPr>
        <w:tab/>
      </w:r>
      <w:r w:rsidRPr="00510453">
        <w:rPr>
          <w:sz w:val="28"/>
          <w:szCs w:val="28"/>
        </w:rPr>
        <w:tab/>
      </w:r>
      <w:r w:rsidRPr="00510453">
        <w:rPr>
          <w:sz w:val="28"/>
          <w:szCs w:val="28"/>
        </w:rPr>
        <w:tab/>
        <w:t>В.Л.Квурт</w:t>
      </w:r>
      <w:r w:rsidRPr="00510453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E318B" w14:textId="77777777" w:rsidR="00660F37" w:rsidRDefault="00660F37">
      <w:r>
        <w:separator/>
      </w:r>
    </w:p>
  </w:endnote>
  <w:endnote w:type="continuationSeparator" w:id="0">
    <w:p w14:paraId="7B62D91B" w14:textId="77777777" w:rsidR="00660F37" w:rsidRDefault="00660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E2A3C" w14:textId="77777777" w:rsidR="00660F37" w:rsidRDefault="00660F37">
      <w:r>
        <w:separator/>
      </w:r>
    </w:p>
  </w:footnote>
  <w:footnote w:type="continuationSeparator" w:id="0">
    <w:p w14:paraId="2299074A" w14:textId="77777777" w:rsidR="00660F37" w:rsidRDefault="00660F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0453"/>
    <w:rsid w:val="005129C5"/>
    <w:rsid w:val="00575337"/>
    <w:rsid w:val="00582189"/>
    <w:rsid w:val="005D19D6"/>
    <w:rsid w:val="005D5923"/>
    <w:rsid w:val="00634E73"/>
    <w:rsid w:val="00653705"/>
    <w:rsid w:val="00660F37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B3890-5BB5-483D-A5CF-7F71FE9B0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2</Pages>
  <Words>1432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2024-06-06T09:00:00Z</dcterms:modified>
</cp:coreProperties>
</file>