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перепоховання останків Врецьона М.П.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51EEFDC" w14:textId="77777777" w:rsidR="00E45D57" w:rsidRPr="00E45D57" w:rsidRDefault="00E45D57" w:rsidP="00E45D57">
      <w:pPr>
        <w:ind w:firstLine="720"/>
        <w:jc w:val="both"/>
        <w:rPr>
          <w:sz w:val="28"/>
          <w:szCs w:val="28"/>
        </w:rPr>
      </w:pPr>
      <w:r w:rsidRPr="00E45D57">
        <w:rPr>
          <w:sz w:val="28"/>
          <w:szCs w:val="28"/>
        </w:rPr>
        <w:t>Розглянувши звернення директора КП “Ритуальна служба “Меморіал” ВМР та враховуючи звернення гр. Романчук Л.П., відповідно до Закону України “Про поховання та похоронну справу” та Наказу Державного комітету України з питань житлово-комунального  господарства «Про затвердження нормативно – правових актів щодо реалізації Закону України «Про поховання та похоронну справу» від 19.11.2003 N 193 , керуючись ст. 40 Закону України “Про місцеве самоврядування в Україні”, виконком міської ради</w:t>
      </w:r>
    </w:p>
    <w:p w14:paraId="6EE4A8E1" w14:textId="77777777" w:rsidR="00E45D57" w:rsidRPr="00E45D57" w:rsidRDefault="00E45D57" w:rsidP="00E45D57">
      <w:pPr>
        <w:jc w:val="both"/>
        <w:rPr>
          <w:sz w:val="28"/>
          <w:szCs w:val="28"/>
        </w:rPr>
      </w:pPr>
    </w:p>
    <w:p w14:paraId="552FC2DD" w14:textId="77777777" w:rsidR="00E45D57" w:rsidRPr="00E45D57" w:rsidRDefault="00E45D57" w:rsidP="00E45D57">
      <w:pPr>
        <w:jc w:val="center"/>
        <w:rPr>
          <w:sz w:val="28"/>
          <w:szCs w:val="28"/>
        </w:rPr>
      </w:pPr>
      <w:r w:rsidRPr="00E45D57">
        <w:rPr>
          <w:sz w:val="28"/>
          <w:szCs w:val="28"/>
        </w:rPr>
        <w:t>ВИРІШИВ:</w:t>
      </w:r>
    </w:p>
    <w:p w14:paraId="24536D55" w14:textId="77777777" w:rsidR="00E45D57" w:rsidRPr="00E45D57" w:rsidRDefault="00E45D57" w:rsidP="00E45D57">
      <w:pPr>
        <w:jc w:val="both"/>
        <w:rPr>
          <w:sz w:val="28"/>
          <w:szCs w:val="28"/>
        </w:rPr>
      </w:pPr>
    </w:p>
    <w:p w14:paraId="2F960F93" w14:textId="77777777" w:rsidR="00E45D57" w:rsidRPr="00E45D57" w:rsidRDefault="00E45D57" w:rsidP="00E45D57">
      <w:pPr>
        <w:jc w:val="both"/>
        <w:rPr>
          <w:sz w:val="28"/>
          <w:szCs w:val="28"/>
        </w:rPr>
      </w:pPr>
      <w:r w:rsidRPr="00E45D57">
        <w:rPr>
          <w:sz w:val="28"/>
          <w:szCs w:val="28"/>
        </w:rPr>
        <w:t>1. Дозволити гр. Романчук Л.Р здійснити перепоховання останків Врецьони Марії Петрівни, з могили розташованої на Голосківському кладовищі м Львова в могилу до її батьків Антошик Євгенії Константинівни, та Антошик Петра Васильовича, на старому міському кладовищі м.Винники по вул. Шевченка .</w:t>
      </w:r>
    </w:p>
    <w:p w14:paraId="2AE04EFF" w14:textId="77777777" w:rsidR="00E45D57" w:rsidRPr="00E45D57" w:rsidRDefault="00E45D57" w:rsidP="00E45D57">
      <w:pPr>
        <w:jc w:val="both"/>
        <w:rPr>
          <w:sz w:val="28"/>
          <w:szCs w:val="28"/>
        </w:rPr>
      </w:pPr>
    </w:p>
    <w:p w14:paraId="7A43693F" w14:textId="77777777" w:rsidR="00E45D57" w:rsidRPr="00E45D57" w:rsidRDefault="00E45D57" w:rsidP="00E45D57">
      <w:pPr>
        <w:jc w:val="both"/>
        <w:rPr>
          <w:sz w:val="28"/>
          <w:szCs w:val="28"/>
        </w:rPr>
      </w:pPr>
      <w:r w:rsidRPr="00E45D57">
        <w:rPr>
          <w:sz w:val="28"/>
          <w:szCs w:val="28"/>
        </w:rPr>
        <w:t>2. Комунальному підприємству Ритуальна служба “МЕМОРІАЛ” Винниківської міської ради забезпечити дотримання безпечних умов праці, пов'язаних з перепохованням останків Врецьона М.П..</w:t>
      </w:r>
    </w:p>
    <w:p w14:paraId="07298336" w14:textId="77777777" w:rsidR="00E45D57" w:rsidRPr="00E45D57" w:rsidRDefault="00E45D57" w:rsidP="00E45D57">
      <w:pPr>
        <w:jc w:val="both"/>
        <w:rPr>
          <w:sz w:val="28"/>
          <w:szCs w:val="28"/>
        </w:rPr>
      </w:pPr>
    </w:p>
    <w:p w14:paraId="5E9B62B1" w14:textId="77777777" w:rsidR="00E45D57" w:rsidRPr="00E45D57" w:rsidRDefault="00E45D57" w:rsidP="00E45D57">
      <w:pPr>
        <w:jc w:val="both"/>
        <w:rPr>
          <w:sz w:val="28"/>
          <w:szCs w:val="28"/>
        </w:rPr>
      </w:pPr>
      <w:r w:rsidRPr="00E45D57">
        <w:rPr>
          <w:sz w:val="28"/>
          <w:szCs w:val="28"/>
        </w:rPr>
        <w:t>3. 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14:paraId="0A26035C" w14:textId="77777777" w:rsidR="00E45D57" w:rsidRPr="00E45D57" w:rsidRDefault="00E45D57" w:rsidP="00E45D57">
      <w:pPr>
        <w:jc w:val="both"/>
        <w:rPr>
          <w:sz w:val="28"/>
          <w:szCs w:val="28"/>
        </w:rPr>
      </w:pPr>
    </w:p>
    <w:p w14:paraId="6F5B98D7" w14:textId="77777777" w:rsidR="00E45D57" w:rsidRPr="00E45D57" w:rsidRDefault="00E45D57" w:rsidP="00E45D57">
      <w:pPr>
        <w:jc w:val="both"/>
        <w:rPr>
          <w:sz w:val="28"/>
          <w:szCs w:val="28"/>
        </w:rPr>
      </w:pPr>
    </w:p>
    <w:p w14:paraId="01C471E0" w14:textId="6C0C880C" w:rsidR="00213958" w:rsidRPr="00E45D57" w:rsidRDefault="00E45D57" w:rsidP="00E45D57">
      <w:pPr>
        <w:jc w:val="both"/>
        <w:rPr>
          <w:sz w:val="28"/>
          <w:szCs w:val="28"/>
        </w:rPr>
      </w:pPr>
      <w:r w:rsidRPr="00E45D57">
        <w:rPr>
          <w:sz w:val="28"/>
          <w:szCs w:val="28"/>
        </w:rPr>
        <w:t xml:space="preserve"> Міський голова          </w:t>
      </w:r>
      <w:bookmarkStart w:id="1" w:name="_GoBack"/>
      <w:bookmarkEnd w:id="1"/>
      <w:r w:rsidRPr="00E45D57">
        <w:rPr>
          <w:sz w:val="28"/>
          <w:szCs w:val="28"/>
        </w:rPr>
        <w:t xml:space="preserve">  </w:t>
      </w:r>
      <w:r w:rsidRPr="00E45D57">
        <w:rPr>
          <w:sz w:val="28"/>
          <w:szCs w:val="28"/>
        </w:rPr>
        <w:tab/>
      </w:r>
      <w:r w:rsidRPr="00E45D57">
        <w:rPr>
          <w:sz w:val="28"/>
          <w:szCs w:val="28"/>
        </w:rPr>
        <w:tab/>
        <w:t xml:space="preserve">                            </w:t>
      </w:r>
      <w:r w:rsidRPr="00E45D57">
        <w:rPr>
          <w:sz w:val="28"/>
          <w:szCs w:val="28"/>
        </w:rPr>
        <w:tab/>
      </w:r>
      <w:r w:rsidRPr="00E45D57">
        <w:rPr>
          <w:sz w:val="28"/>
          <w:szCs w:val="28"/>
        </w:rPr>
        <w:tab/>
        <w:t xml:space="preserve">               В.Л.Квурт</w:t>
      </w:r>
    </w:p>
    <w:sectPr w:rsidR="00213958" w:rsidRPr="00E45D5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AD78F0" w14:textId="77777777" w:rsidR="00726AFF" w:rsidRDefault="00726AFF">
      <w:r>
        <w:separator/>
      </w:r>
    </w:p>
  </w:endnote>
  <w:endnote w:type="continuationSeparator" w:id="0">
    <w:p w14:paraId="41C2EA62" w14:textId="77777777" w:rsidR="00726AFF" w:rsidRDefault="00726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6453F6" w14:textId="77777777" w:rsidR="00726AFF" w:rsidRDefault="00726AFF">
      <w:r>
        <w:separator/>
      </w:r>
    </w:p>
  </w:footnote>
  <w:footnote w:type="continuationSeparator" w:id="0">
    <w:p w14:paraId="25B712D4" w14:textId="77777777" w:rsidR="00726AFF" w:rsidRDefault="00726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6AFF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45D57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71762-57AF-46AA-9C00-7C70B4458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962</Words>
  <Characters>549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2024-06-12T08:33:00Z</dcterms:modified>
</cp:coreProperties>
</file>