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85EED52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</w:t>
            </w:r>
            <w:r>
              <w:br/>
            </w:r>
            <w:r>
              <w:rPr>
                <w:b/>
                <w:sz w:val="28"/>
              </w:rPr>
              <w:t>на «Капітальний ремонт житлового будинку</w:t>
            </w:r>
            <w:r w:rsidR="00C76814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по вул.Звенигородська, 4А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0067BC" w14:textId="77777777" w:rsidR="00C76814" w:rsidRPr="00C76814" w:rsidRDefault="00C76814" w:rsidP="00C76814">
      <w:pPr>
        <w:suppressAutoHyphens/>
        <w:jc w:val="both"/>
        <w:rPr>
          <w:sz w:val="28"/>
          <w:szCs w:val="28"/>
          <w:lang w:eastAsia="ar-SA"/>
        </w:rPr>
      </w:pPr>
      <w:r w:rsidRPr="00C76814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C9877BC" w14:textId="77777777" w:rsidR="00C76814" w:rsidRPr="00C76814" w:rsidRDefault="00C76814" w:rsidP="00C768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0361201" w14:textId="77777777" w:rsidR="00C76814" w:rsidRPr="00C76814" w:rsidRDefault="00C76814" w:rsidP="00C768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C76814">
        <w:rPr>
          <w:sz w:val="28"/>
          <w:szCs w:val="28"/>
          <w:lang w:eastAsia="ar-SA"/>
        </w:rPr>
        <w:t>В И Р І Ш И В:</w:t>
      </w:r>
    </w:p>
    <w:p w14:paraId="455D9EBC" w14:textId="77777777" w:rsidR="00C76814" w:rsidRPr="00C76814" w:rsidRDefault="00C76814" w:rsidP="00C7681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377C9BF" w14:textId="71E7E858" w:rsidR="00C76814" w:rsidRPr="00C76814" w:rsidRDefault="00C76814" w:rsidP="00C76814">
      <w:pPr>
        <w:jc w:val="both"/>
        <w:rPr>
          <w:sz w:val="28"/>
          <w:szCs w:val="28"/>
          <w:lang w:eastAsia="uk-UA"/>
        </w:rPr>
      </w:pPr>
      <w:r w:rsidRPr="00C76814">
        <w:rPr>
          <w:sz w:val="28"/>
          <w:szCs w:val="28"/>
          <w:lang w:eastAsia="ar-SA"/>
        </w:rPr>
        <w:t xml:space="preserve"> 1.Затвердити проектно-кошторисну документацію «</w:t>
      </w:r>
      <w:r w:rsidRPr="00C76814">
        <w:rPr>
          <w:sz w:val="28"/>
          <w:szCs w:val="28"/>
          <w:lang w:eastAsia="uk-UA"/>
        </w:rPr>
        <w:t>Капітальний ремонт житлового будинку</w:t>
      </w:r>
      <w:r>
        <w:rPr>
          <w:sz w:val="28"/>
          <w:szCs w:val="28"/>
          <w:lang w:eastAsia="uk-UA"/>
        </w:rPr>
        <w:t xml:space="preserve"> </w:t>
      </w:r>
      <w:r w:rsidRPr="00C76814">
        <w:rPr>
          <w:sz w:val="28"/>
          <w:szCs w:val="28"/>
          <w:lang w:eastAsia="uk-UA"/>
        </w:rPr>
        <w:t xml:space="preserve"> по вул.Звенигородська,</w:t>
      </w:r>
      <w:r>
        <w:rPr>
          <w:sz w:val="28"/>
          <w:szCs w:val="28"/>
          <w:lang w:eastAsia="uk-UA"/>
        </w:rPr>
        <w:t xml:space="preserve"> </w:t>
      </w:r>
      <w:bookmarkStart w:id="1" w:name="_GoBack"/>
      <w:bookmarkEnd w:id="1"/>
      <w:r w:rsidRPr="00C76814">
        <w:rPr>
          <w:sz w:val="28"/>
          <w:szCs w:val="28"/>
          <w:lang w:eastAsia="uk-UA"/>
        </w:rPr>
        <w:t>4А у м.Винники»</w:t>
      </w:r>
    </w:p>
    <w:p w14:paraId="2583662D" w14:textId="77777777" w:rsidR="00C76814" w:rsidRPr="00C76814" w:rsidRDefault="00C76814" w:rsidP="00C76814">
      <w:pPr>
        <w:jc w:val="both"/>
        <w:rPr>
          <w:sz w:val="28"/>
          <w:szCs w:val="28"/>
          <w:lang w:val="ru-RU" w:eastAsia="uk-UA"/>
        </w:rPr>
      </w:pPr>
    </w:p>
    <w:p w14:paraId="3CF39242" w14:textId="77777777" w:rsidR="00C76814" w:rsidRPr="00C76814" w:rsidRDefault="00C76814" w:rsidP="00C76814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C76814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673EB382" w14:textId="77777777" w:rsidR="00C76814" w:rsidRPr="00C76814" w:rsidRDefault="00C76814" w:rsidP="00C76814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B7971A5" w14:textId="77777777" w:rsidR="00C76814" w:rsidRPr="00C76814" w:rsidRDefault="00C76814" w:rsidP="00C76814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6926DA1" w14:textId="77777777" w:rsidR="00C76814" w:rsidRPr="00C76814" w:rsidRDefault="00C76814" w:rsidP="00C76814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A849234" w14:textId="77777777" w:rsidR="00C76814" w:rsidRPr="00C76814" w:rsidRDefault="00C76814" w:rsidP="00C76814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C76814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2AE9B121" w14:textId="77777777" w:rsidR="00C76814" w:rsidRPr="00C76814" w:rsidRDefault="00C76814" w:rsidP="00C76814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C76814" w:rsidRDefault="00213958" w:rsidP="00471A72">
      <w:pPr>
        <w:rPr>
          <w:sz w:val="28"/>
          <w:szCs w:val="28"/>
        </w:rPr>
      </w:pPr>
    </w:p>
    <w:sectPr w:rsidR="00213958" w:rsidRPr="00C7681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7B0A0A" w14:textId="77777777" w:rsidR="005D4004" w:rsidRDefault="005D4004">
      <w:r>
        <w:separator/>
      </w:r>
    </w:p>
  </w:endnote>
  <w:endnote w:type="continuationSeparator" w:id="0">
    <w:p w14:paraId="20690695" w14:textId="77777777" w:rsidR="005D4004" w:rsidRDefault="005D4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064868" w14:textId="77777777" w:rsidR="005D4004" w:rsidRDefault="005D4004">
      <w:r>
        <w:separator/>
      </w:r>
    </w:p>
  </w:footnote>
  <w:footnote w:type="continuationSeparator" w:id="0">
    <w:p w14:paraId="4E82E90B" w14:textId="77777777" w:rsidR="005D4004" w:rsidRDefault="005D40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4004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6814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207B4-A653-480B-91C0-567263DBF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784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2024-06-12T08:51:00Z</dcterms:modified>
</cp:coreProperties>
</file>