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Звіт про роботу комісій виконавчого комітету  Винниківської міської ради за 2019 рік.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CE9EA7" w14:textId="77777777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За слухавши звіт заступників міського голови про роботу комісій</w:t>
      </w:r>
    </w:p>
    <w:p w14:paraId="02A92E3C" w14:textId="77777777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виконавчого комітету Винниківської міської ради за 2019 рік. керуючись</w:t>
      </w:r>
    </w:p>
    <w:p w14:paraId="2F5F64CD" w14:textId="77777777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Законом України « Про місцеве самоврядування в Україні», виконавчий</w:t>
      </w:r>
    </w:p>
    <w:p w14:paraId="79AADE5E" w14:textId="77777777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комітет Винниківської міської ради</w:t>
      </w:r>
    </w:p>
    <w:p w14:paraId="2A34E034" w14:textId="77777777" w:rsidR="005D4EC0" w:rsidRDefault="005D4EC0" w:rsidP="005D4EC0">
      <w:pPr>
        <w:jc w:val="center"/>
        <w:rPr>
          <w:sz w:val="28"/>
          <w:szCs w:val="28"/>
        </w:rPr>
      </w:pPr>
    </w:p>
    <w:p w14:paraId="2B21C173" w14:textId="51E5D9BF" w:rsidR="005D4EC0" w:rsidRDefault="005D4EC0" w:rsidP="005D4EC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  <w:r w:rsidRPr="005D4EC0">
        <w:rPr>
          <w:sz w:val="28"/>
          <w:szCs w:val="28"/>
        </w:rPr>
        <w:t>:</w:t>
      </w:r>
    </w:p>
    <w:p w14:paraId="714DEA54" w14:textId="77777777" w:rsidR="005D4EC0" w:rsidRPr="005D4EC0" w:rsidRDefault="005D4EC0" w:rsidP="005D4EC0">
      <w:pPr>
        <w:jc w:val="center"/>
        <w:rPr>
          <w:sz w:val="28"/>
          <w:szCs w:val="28"/>
        </w:rPr>
      </w:pPr>
    </w:p>
    <w:p w14:paraId="490711A6" w14:textId="77777777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1. Звіти комісій виконкому : міжвідомчої комісії, громадської комісії</w:t>
      </w:r>
    </w:p>
    <w:p w14:paraId="2F3CE1FA" w14:textId="77777777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з житлових питань адміністративної комісії, інспекції по благоустрою,</w:t>
      </w:r>
    </w:p>
    <w:p w14:paraId="4DB5F109" w14:textId="4444ABAC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комісії з питань звернень громадян по наданню матеріаль</w:t>
      </w:r>
      <w:r>
        <w:rPr>
          <w:sz w:val="28"/>
          <w:szCs w:val="28"/>
        </w:rPr>
        <w:t>ної допомоги,</w:t>
      </w:r>
    </w:p>
    <w:p w14:paraId="57ECCF78" w14:textId="6E52C3F0" w:rsidR="005D4EC0" w:rsidRPr="005D4EC0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тендерного комі</w:t>
      </w:r>
      <w:r>
        <w:rPr>
          <w:sz w:val="28"/>
          <w:szCs w:val="28"/>
        </w:rPr>
        <w:t>тету за 2019 рік взяти до уваги.</w:t>
      </w:r>
      <w:bookmarkStart w:id="1" w:name="_GoBack"/>
      <w:bookmarkEnd w:id="1"/>
    </w:p>
    <w:p w14:paraId="05AC458D" w14:textId="77777777" w:rsidR="005D4EC0" w:rsidRDefault="005D4EC0" w:rsidP="005D4EC0">
      <w:pPr>
        <w:rPr>
          <w:sz w:val="28"/>
          <w:szCs w:val="28"/>
        </w:rPr>
      </w:pPr>
    </w:p>
    <w:p w14:paraId="17F4EE88" w14:textId="77777777" w:rsidR="005D4EC0" w:rsidRDefault="005D4EC0" w:rsidP="005D4EC0">
      <w:pPr>
        <w:rPr>
          <w:sz w:val="28"/>
          <w:szCs w:val="28"/>
        </w:rPr>
      </w:pPr>
    </w:p>
    <w:p w14:paraId="01C471E0" w14:textId="64679D5F" w:rsidR="00213958" w:rsidRPr="006F2805" w:rsidRDefault="005D4EC0" w:rsidP="005D4EC0">
      <w:pPr>
        <w:rPr>
          <w:sz w:val="28"/>
          <w:szCs w:val="28"/>
        </w:rPr>
      </w:pPr>
      <w:r w:rsidRPr="005D4EC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5D4EC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6C846" w14:textId="77777777" w:rsidR="0048434E" w:rsidRDefault="0048434E">
      <w:r>
        <w:separator/>
      </w:r>
    </w:p>
  </w:endnote>
  <w:endnote w:type="continuationSeparator" w:id="0">
    <w:p w14:paraId="550CE280" w14:textId="77777777" w:rsidR="0048434E" w:rsidRDefault="0048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E5710" w14:textId="77777777" w:rsidR="0048434E" w:rsidRDefault="0048434E">
      <w:r>
        <w:separator/>
      </w:r>
    </w:p>
  </w:footnote>
  <w:footnote w:type="continuationSeparator" w:id="0">
    <w:p w14:paraId="0C418084" w14:textId="77777777" w:rsidR="0048434E" w:rsidRDefault="00484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34E"/>
    <w:rsid w:val="0049580D"/>
    <w:rsid w:val="00497619"/>
    <w:rsid w:val="004B5096"/>
    <w:rsid w:val="004D7659"/>
    <w:rsid w:val="005129C5"/>
    <w:rsid w:val="00575337"/>
    <w:rsid w:val="00582189"/>
    <w:rsid w:val="005D19D6"/>
    <w:rsid w:val="005D4EC0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C0715-75F4-45A5-A963-070B19E67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2024-06-12T11:39:00Z</dcterms:modified>
</cp:coreProperties>
</file>