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628"/>
      </w:tblGrid>
      <w:tr w:rsidRPr="005129C5" w:rsidR="005129C5" w:rsidTr="008C6E6E">
        <w:tc>
          <w:tcPr>
            <w:tcW w:w="9628" w:type="dxa"/>
          </w:tcPr>
          <w:p w:rsidRPr="005129C5" w:rsidR="005129C5" w:rsidP="000B6157" w:rsidRDefault="005129C5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name="_2vor4mt" w:colFirst="0" w:colLast="0" w:id="0"/>
            <w:bookmarkEnd w:id="0"/>
          </w:p>
        </w:tc>
      </w:tr>
      <w:tr w:rsidRPr="009060A4" w:rsidR="005129C5" w:rsidTr="008C6E6E">
        <w:trPr>
          <w:trHeight w:val="301"/>
        </w:trPr>
        <w:tc>
          <w:tcPr>
            <w:tcW w:w="9628" w:type="dxa"/>
          </w:tcPr>
          <w:p w:rsidRPr="009060A4" w:rsidR="005129C5" w:rsidP="008C6E6E" w:rsidRDefault="008C6E6E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</w:tc>
      </w:tr>
      <w:tr w:rsidRPr="009060A4" w:rsidR="008C6E6E" w:rsidTr="008C6E6E">
        <w:trPr>
          <w:trHeight w:val="313"/>
        </w:trPr>
        <w:tc>
          <w:tcPr>
            <w:tcW w:w="9628" w:type="dxa"/>
          </w:tcPr>
          <w:p w:rsidR="008C6E6E" w:rsidP="008C6E6E" w:rsidRDefault="002451A3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/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5129C5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2451A3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/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575337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РІШЕННЯ № </w:t>
            </w:r>
            <w:r w:rsidR="002451A3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ПРОЕКТ</w:t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 w:rsid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</w:p>
        </w:tc>
      </w:tr>
      <w:tr w:rsidRPr="008C6E6E" w:rsidR="008C6E6E" w:rsidTr="008C6E6E">
        <w:tc>
          <w:tcPr>
            <w:tcW w:w="9628" w:type="dxa"/>
          </w:tcPr>
          <w:p w:rsidRPr="008C6E6E" w:rsidR="008C6E6E" w:rsidP="0026234B" w:rsidRDefault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23.07.2024</w:t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р.</w:t>
            </w:r>
          </w:p>
        </w:tc>
      </w:tr>
    </w:tbl>
    <w:p w:rsidRPr="008E2971" w:rsidR="008E2971" w:rsidP="008E2971" w:rsidRDefault="008E2971"/>
    <w:p w:rsidR="008E2971" w:rsidP="006D0736" w:rsidRDefault="008E2971">
      <w:pPr>
        <w:rPr>
          <w:b/>
          <w:sz w:val="28"/>
          <w:szCs w:val="28"/>
        </w:rPr>
      </w:pPr>
    </w:p>
    <w:p w:rsidR="008E2971" w:rsidP="006D0736" w:rsidRDefault="008E2971">
      <w:pPr>
        <w:rPr>
          <w:b/>
          <w:sz w:val="28"/>
          <w:szCs w:val="28"/>
        </w:rPr>
      </w:pPr>
    </w:p>
    <w:tbl>
      <w:tblPr>
        <w:tblStyle w:val="a7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815"/>
      </w:tblGrid>
      <w:tr w:rsidRPr="00C32C7D" w:rsidR="008C6E6E" w:rsidTr="002451A3">
        <w:trPr>
          <w:trHeight w:val="360"/>
        </w:trPr>
        <w:tc>
          <w:tcPr>
            <w:tcW w:w="4815" w:type="dxa"/>
          </w:tcPr>
          <w:p w:rsidRPr="00C32C7D" w:rsidR="008C6E6E" w:rsidP="007373D3" w:rsidRDefault="002451A3">
            <w:pPr>
              <w:rPr>
                <w:b/>
                <w:sz w:val="28"/>
              </w:rPr>
            </w:pPr>
            <w:r>
              <w:rPr>
                <w:b/>
                <w:sz w:val="28"/>
                <w:lang w:val="en-US"/>
              </w:rPr>
              <w:t>asdasd</w:t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  <w:r w:rsidRPr="008C6E6E" w:rsidR="008C6E6E">
              <w:rPr>
                <w:b/>
                <w:sz w:val="28"/>
                <w:lang w:val="en-US"/>
              </w:rPr>
            </w:r>
            <w:r w:rsidRPr="008C6E6E" w:rsidR="008C6E6E">
              <w:rPr>
                <w:b/>
                <w:sz w:val="28"/>
              </w:rPr>
            </w:r>
          </w:p>
        </w:tc>
      </w:tr>
    </w:tbl>
    <w:p w:rsidRPr="00C32C7D" w:rsidR="003D3DAC" w:rsidP="006D0736" w:rsidRDefault="003D3DAC">
      <w:pPr>
        <w:rPr>
          <w:b/>
          <w:sz w:val="28"/>
          <w:szCs w:val="28"/>
        </w:rPr>
      </w:pPr>
    </w:p>
    <w:p w:rsidRPr="00C32C7D" w:rsidR="002E7407" w:rsidP="006D0736" w:rsidRDefault="002E7407">
      <w:pPr>
        <w:rPr>
          <w:sz w:val="28"/>
          <w:szCs w:val="28"/>
        </w:rPr>
      </w:pPr>
    </w:p>
    <w:p w:rsidRPr="00CB2D62" w:rsidR="002E7407" w:rsidP="006D0736" w:rsidRDefault="002E7407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name="_GoBack" w:id="1"/>
      <w:bookmarkEnd w:id="1"/>
    </w:p>
    <w:p w:rsidRPr="008E2971" w:rsidR="000807BF" w:rsidP="006D0736" w:rsidRDefault="000807BF">
      <w:pPr>
        <w:rPr>
          <w:sz w:val="28"/>
          <w:szCs w:val="28"/>
        </w:rPr>
      </w:pPr>
    </w:p>
    <w:p w:rsidRPr="00043711" w:rsidR="000807BF" w:rsidP="006D0736" w:rsidRDefault="000807BF">
      <w:pPr>
        <w:rPr>
          <w:sz w:val="28"/>
          <w:szCs w:val="28"/>
          <w:lang w:val="en-US"/>
        </w:rPr>
      </w:pPr>
    </w:p>
    <w:p w:rsidRPr="006F2805" w:rsidR="003D3DAC" w:rsidP="005D5923" w:rsidRDefault="003D3DAC">
      <w:pPr>
        <w:rPr>
          <w:sz w:val="28"/>
          <w:szCs w:val="28"/>
        </w:rPr>
      </w:pPr>
    </w:p>
    <w:p w:rsidRPr="006F2805" w:rsidR="00213958" w:rsidP="00471A72" w:rsidRDefault="00213958">
      <w:pPr>
        <w:rPr>
          <w:sz w:val="28"/>
          <w:szCs w:val="28"/>
        </w:rPr>
      </w:pPr>
    </w:p>
    <w:p w:rsidRPr="00B772B4" w:rsidR="00213958" w:rsidP="006D0736" w:rsidRDefault="00213958">
      <w:pPr>
        <w:rPr>
          <w:b/>
        </w:rPr>
      </w:pPr>
    </w:p>
    <w:sectPr w:rsidRPr="00B772B4" w:rsidR="0021395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7ED" w:rsidRDefault="009917ED">
      <w:r>
        <w:separator/>
      </w:r>
    </w:p>
  </w:endnote>
  <w:endnote w:type="continuationSeparator" w:id="0">
    <w:p w:rsidR="009917ED" w:rsidRDefault="00991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7ED" w:rsidRDefault="009917ED">
      <w:r>
        <w:separator/>
      </w:r>
    </w:p>
  </w:footnote>
  <w:footnote w:type="continuationSeparator" w:id="0">
    <w:p w:rsidR="009917ED" w:rsidRDefault="00991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3896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93</Words>
  <Characters>54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Гучок Роман</cp:lastModifiedBy>
  <cp:revision>66</cp:revision>
  <cp:lastPrinted>2006-03-17T12:40:00Z</cp:lastPrinted>
  <dcterms:created xsi:type="dcterms:W3CDTF">2018-03-30T16:44:00Z</dcterms:created>
  <dcterms:modified xsi:type="dcterms:W3CDTF">2021-08-06T09:02:00Z</dcterms:modified>
</cp:coreProperties>
</file>