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№3 в буд. №6 по вул.Стуса м.Винники гр.Гамалій Л.В., Горбатий І.М., Фатєєва І.Є., Фатєєв Р.В., Фатєєва В.В., Галавін М.С.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08A781" w14:textId="77777777" w:rsidR="0062632A" w:rsidRPr="0062632A" w:rsidRDefault="0062632A" w:rsidP="0062632A">
      <w:pPr>
        <w:ind w:firstLine="720"/>
        <w:jc w:val="both"/>
        <w:rPr>
          <w:sz w:val="28"/>
          <w:szCs w:val="28"/>
        </w:rPr>
      </w:pPr>
      <w:r w:rsidRPr="0062632A">
        <w:rPr>
          <w:sz w:val="28"/>
          <w:szCs w:val="28"/>
        </w:rPr>
        <w:t>Керуючись Законом України «Про приватизацію державного житлового фонду», розглянувши заяву гр. Гамалій Л.В. вх. № 2613/04-18/35 від 28.09.2020 року про приватизацію квартири № З в будинку № 6 по вул. Стуса у м. Винники, з представленням необхідних документів, а саме: копія технічного паспорта на квартиру, довідка про склад сім’ї, копії паспортів, копії довідки про присвоєння ідентифікаційного номера, довідок про відсутність заборгованості, виконавчий комітет Винниківської міської ради</w:t>
      </w:r>
    </w:p>
    <w:p w14:paraId="45407DA9" w14:textId="77777777" w:rsidR="0062632A" w:rsidRDefault="0062632A" w:rsidP="0062632A">
      <w:pPr>
        <w:jc w:val="center"/>
        <w:rPr>
          <w:sz w:val="28"/>
          <w:szCs w:val="28"/>
        </w:rPr>
      </w:pPr>
    </w:p>
    <w:p w14:paraId="560EE338" w14:textId="3B643F70" w:rsidR="0062632A" w:rsidRDefault="0062632A" w:rsidP="0062632A">
      <w:pPr>
        <w:jc w:val="center"/>
        <w:rPr>
          <w:sz w:val="28"/>
          <w:szCs w:val="28"/>
        </w:rPr>
      </w:pPr>
      <w:r w:rsidRPr="0062632A">
        <w:rPr>
          <w:sz w:val="28"/>
          <w:szCs w:val="28"/>
        </w:rPr>
        <w:t>ВИРІШИВ:</w:t>
      </w:r>
    </w:p>
    <w:p w14:paraId="0FE28F45" w14:textId="77777777" w:rsidR="0062632A" w:rsidRPr="0062632A" w:rsidRDefault="0062632A" w:rsidP="0062632A">
      <w:pPr>
        <w:jc w:val="center"/>
        <w:rPr>
          <w:sz w:val="28"/>
          <w:szCs w:val="28"/>
        </w:rPr>
      </w:pPr>
      <w:bookmarkStart w:id="1" w:name="_GoBack"/>
      <w:bookmarkEnd w:id="1"/>
    </w:p>
    <w:p w14:paraId="0471E752" w14:textId="606AFA87" w:rsidR="0062632A" w:rsidRPr="0062632A" w:rsidRDefault="0062632A" w:rsidP="0062632A">
      <w:pPr>
        <w:jc w:val="both"/>
        <w:rPr>
          <w:sz w:val="28"/>
          <w:szCs w:val="28"/>
        </w:rPr>
      </w:pPr>
      <w:r w:rsidRPr="0062632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62632A">
        <w:rPr>
          <w:sz w:val="28"/>
          <w:szCs w:val="28"/>
        </w:rPr>
        <w:t>Надати квартиру № З в будинку № 6 по вул. Стуса у м. Винники у приватну власність громадянам Гамалій Любов Василівна, Горбатий Іван Михайлович, Фатєєва Уляна Євгенівна, Фатєєв Ростислав Володимирович, Фатєєва Вікторія Володимирівна, Галавін Марко Стефанович, що зареєстровані та проживають в даній квартирі, Квартира складається з трьох кімнат, житловою площею 43 кв. м., кухні площею 11,1 кв.м., загальна площа квартири складає 63,5 кв. м. Відновна вартість квартири становить 11 (одинадцять) грн 43 коп,</w:t>
      </w:r>
    </w:p>
    <w:p w14:paraId="20C3E5DF" w14:textId="5F30E0B6" w:rsidR="0062632A" w:rsidRPr="0062632A" w:rsidRDefault="0062632A" w:rsidP="0062632A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62632A">
        <w:rPr>
          <w:sz w:val="28"/>
          <w:szCs w:val="28"/>
        </w:rPr>
        <w:t xml:space="preserve"> Власнику квартири зареєструвати свідоцтво про право власності на квартиру в</w:t>
      </w:r>
      <w:r>
        <w:rPr>
          <w:sz w:val="28"/>
          <w:szCs w:val="28"/>
        </w:rPr>
        <w:t xml:space="preserve"> уповноваженому Мінюстом органі.</w:t>
      </w:r>
    </w:p>
    <w:p w14:paraId="16564E84" w14:textId="6BB14266" w:rsidR="0062632A" w:rsidRPr="0062632A" w:rsidRDefault="0062632A" w:rsidP="0062632A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2632A">
        <w:rPr>
          <w:sz w:val="28"/>
          <w:szCs w:val="28"/>
        </w:rPr>
        <w:t xml:space="preserve"> 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3DF7DE71" w14:textId="4C6B62BA" w:rsidR="0062632A" w:rsidRDefault="0062632A" w:rsidP="0062632A">
      <w:pPr>
        <w:jc w:val="both"/>
        <w:rPr>
          <w:sz w:val="28"/>
          <w:szCs w:val="28"/>
        </w:rPr>
      </w:pPr>
      <w:r w:rsidRPr="0062632A">
        <w:rPr>
          <w:sz w:val="28"/>
          <w:szCs w:val="28"/>
        </w:rPr>
        <w:t xml:space="preserve"> </w:t>
      </w:r>
    </w:p>
    <w:p w14:paraId="4EB75907" w14:textId="77777777" w:rsidR="0062632A" w:rsidRPr="0062632A" w:rsidRDefault="0062632A" w:rsidP="0062632A">
      <w:pPr>
        <w:jc w:val="both"/>
        <w:rPr>
          <w:sz w:val="28"/>
          <w:szCs w:val="28"/>
        </w:rPr>
      </w:pPr>
    </w:p>
    <w:p w14:paraId="01C471E0" w14:textId="7DD04E99" w:rsidR="00213958" w:rsidRPr="006F2805" w:rsidRDefault="0062632A" w:rsidP="0062632A">
      <w:pPr>
        <w:jc w:val="both"/>
        <w:rPr>
          <w:sz w:val="28"/>
          <w:szCs w:val="28"/>
        </w:rPr>
      </w:pPr>
      <w:r w:rsidRPr="0062632A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2632A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8D958" w14:textId="77777777" w:rsidR="00882131" w:rsidRDefault="00882131">
      <w:r>
        <w:separator/>
      </w:r>
    </w:p>
  </w:endnote>
  <w:endnote w:type="continuationSeparator" w:id="0">
    <w:p w14:paraId="4A2EB8EF" w14:textId="77777777" w:rsidR="00882131" w:rsidRDefault="00882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B8983" w14:textId="77777777" w:rsidR="00882131" w:rsidRDefault="00882131">
      <w:r>
        <w:separator/>
      </w:r>
    </w:p>
  </w:footnote>
  <w:footnote w:type="continuationSeparator" w:id="0">
    <w:p w14:paraId="5ACA8215" w14:textId="77777777" w:rsidR="00882131" w:rsidRDefault="00882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F47"/>
    <w:multiLevelType w:val="hybridMultilevel"/>
    <w:tmpl w:val="12F46428"/>
    <w:lvl w:ilvl="0" w:tplc="AF282DB0"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32A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131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6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1411F-C947-496A-94AE-F5F07B3A7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2024-09-23T11:01:00Z</dcterms:modified>
</cp:coreProperties>
</file>