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побутової каналізації по вул.Шашкевича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85C441" w14:textId="77777777" w:rsidR="00584428" w:rsidRPr="00584428" w:rsidRDefault="00584428" w:rsidP="00584428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58442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7C6D232" w14:textId="77777777" w:rsidR="00584428" w:rsidRPr="00584428" w:rsidRDefault="00584428" w:rsidP="005844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17AA72C" w14:textId="77777777" w:rsidR="00584428" w:rsidRPr="00584428" w:rsidRDefault="00584428" w:rsidP="005844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84428">
        <w:rPr>
          <w:sz w:val="28"/>
          <w:szCs w:val="28"/>
          <w:lang w:eastAsia="ar-SA"/>
        </w:rPr>
        <w:t>В И Р І Ш И В:</w:t>
      </w:r>
    </w:p>
    <w:p w14:paraId="396C291D" w14:textId="77777777" w:rsidR="00584428" w:rsidRPr="00584428" w:rsidRDefault="00584428" w:rsidP="005844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8E9C264" w14:textId="53363B34" w:rsidR="00584428" w:rsidRPr="00584428" w:rsidRDefault="00584428" w:rsidP="00584428">
      <w:pPr>
        <w:pStyle w:val="a8"/>
        <w:numPr>
          <w:ilvl w:val="0"/>
          <w:numId w:val="3"/>
        </w:numPr>
        <w:rPr>
          <w:b/>
          <w:sz w:val="28"/>
        </w:rPr>
      </w:pPr>
      <w:r w:rsidRPr="00584428">
        <w:rPr>
          <w:sz w:val="28"/>
          <w:szCs w:val="28"/>
          <w:lang w:eastAsia="ar-SA"/>
        </w:rPr>
        <w:t xml:space="preserve">Затвердити проектно-кошторисну документацію «Капітальний ремонт </w:t>
      </w:r>
      <w:r w:rsidRPr="00584428">
        <w:rPr>
          <w:sz w:val="28"/>
        </w:rPr>
        <w:t>побутової каналізації по вул.Шашкевича у м.Винники</w:t>
      </w:r>
      <w:r w:rsidRPr="00584428">
        <w:rPr>
          <w:b/>
          <w:sz w:val="28"/>
        </w:rPr>
        <w:t>"</w:t>
      </w:r>
    </w:p>
    <w:p w14:paraId="6EAF394D" w14:textId="77777777" w:rsidR="00584428" w:rsidRPr="00584428" w:rsidRDefault="00584428" w:rsidP="00584428">
      <w:pPr>
        <w:pStyle w:val="a8"/>
        <w:ind w:left="435"/>
        <w:rPr>
          <w:b/>
        </w:rPr>
      </w:pPr>
      <w:bookmarkStart w:id="1" w:name="_GoBack"/>
      <w:bookmarkEnd w:id="1"/>
    </w:p>
    <w:p w14:paraId="0287CB9D" w14:textId="6FFD542A" w:rsidR="00584428" w:rsidRPr="00584428" w:rsidRDefault="00584428" w:rsidP="00584428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Pr="00584428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2E9B04FA" w14:textId="77777777" w:rsidR="00584428" w:rsidRPr="00584428" w:rsidRDefault="00584428" w:rsidP="0058442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5BD5237" w14:textId="77777777" w:rsidR="00584428" w:rsidRPr="00584428" w:rsidRDefault="00584428" w:rsidP="0058442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B07F41B" w14:textId="77777777" w:rsidR="00584428" w:rsidRPr="00584428" w:rsidRDefault="00584428" w:rsidP="0058442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584428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6B2C6767" w14:textId="77777777" w:rsidR="00584428" w:rsidRPr="00584428" w:rsidRDefault="00584428" w:rsidP="00584428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57CA6" w14:textId="77777777" w:rsidR="00107F83" w:rsidRDefault="00107F83">
      <w:r>
        <w:separator/>
      </w:r>
    </w:p>
  </w:endnote>
  <w:endnote w:type="continuationSeparator" w:id="0">
    <w:p w14:paraId="0D59C7AF" w14:textId="77777777" w:rsidR="00107F83" w:rsidRDefault="0010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2C321" w14:textId="77777777" w:rsidR="00107F83" w:rsidRDefault="00107F83">
      <w:r>
        <w:separator/>
      </w:r>
    </w:p>
  </w:footnote>
  <w:footnote w:type="continuationSeparator" w:id="0">
    <w:p w14:paraId="2ECCF644" w14:textId="77777777" w:rsidR="00107F83" w:rsidRDefault="00107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896714"/>
    <w:multiLevelType w:val="hybridMultilevel"/>
    <w:tmpl w:val="4498F9FC"/>
    <w:lvl w:ilvl="0" w:tplc="554846AA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F8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42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7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002E5-E882-46A4-915B-B99A03E9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2024-09-25T06:58:00Z</dcterms:modified>
</cp:coreProperties>
</file>