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 Дмитерка (к/н 4610160300:07:007:0352)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C32FE6" w14:textId="60DEA622" w:rsidR="007E45B3" w:rsidRPr="007E45B3" w:rsidRDefault="007E45B3" w:rsidP="007E45B3">
      <w:pPr>
        <w:ind w:firstLine="720"/>
        <w:jc w:val="both"/>
        <w:rPr>
          <w:sz w:val="28"/>
          <w:szCs w:val="28"/>
        </w:rPr>
      </w:pPr>
      <w:r w:rsidRPr="007E45B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Войтовича В.Я., беручи до уваги Витяг з Державного реєстру речових прав на нерухоме майно про реєстраці</w:t>
      </w:r>
      <w:r>
        <w:rPr>
          <w:sz w:val="28"/>
          <w:szCs w:val="28"/>
        </w:rPr>
        <w:t>ю права власності (і.н.в. 228762543</w:t>
      </w:r>
      <w:r w:rsidRPr="007E45B3">
        <w:rPr>
          <w:sz w:val="28"/>
          <w:szCs w:val="28"/>
        </w:rPr>
        <w:t xml:space="preserve"> від 20.10.2020р.), довідку ОКП «БТІ </w:t>
      </w:r>
      <w:r>
        <w:rPr>
          <w:sz w:val="28"/>
          <w:szCs w:val="28"/>
        </w:rPr>
        <w:t>та ЕО» від 29.10.2020р. № 1/7140</w:t>
      </w:r>
      <w:r w:rsidRPr="007E45B3">
        <w:rPr>
          <w:sz w:val="28"/>
          <w:szCs w:val="28"/>
        </w:rPr>
        <w:t>, виконавчий комітет Винниківської міської ради</w:t>
      </w:r>
    </w:p>
    <w:p w14:paraId="59114FA3" w14:textId="77777777" w:rsidR="007E45B3" w:rsidRPr="007E45B3" w:rsidRDefault="007E45B3" w:rsidP="007E45B3">
      <w:pPr>
        <w:jc w:val="center"/>
        <w:rPr>
          <w:sz w:val="28"/>
          <w:szCs w:val="28"/>
        </w:rPr>
      </w:pPr>
      <w:bookmarkStart w:id="1" w:name="_GoBack"/>
      <w:bookmarkEnd w:id="1"/>
      <w:r w:rsidRPr="007E45B3">
        <w:rPr>
          <w:sz w:val="28"/>
          <w:szCs w:val="28"/>
        </w:rPr>
        <w:t>ВИРІШИВ:</w:t>
      </w:r>
    </w:p>
    <w:p w14:paraId="08290C31" w14:textId="77777777" w:rsidR="007E45B3" w:rsidRPr="007E45B3" w:rsidRDefault="007E45B3" w:rsidP="007E45B3">
      <w:pPr>
        <w:jc w:val="both"/>
        <w:rPr>
          <w:sz w:val="28"/>
          <w:szCs w:val="28"/>
        </w:rPr>
      </w:pPr>
    </w:p>
    <w:p w14:paraId="29C55D76" w14:textId="29E1AE43" w:rsidR="007E45B3" w:rsidRPr="007E45B3" w:rsidRDefault="007E45B3" w:rsidP="007E45B3">
      <w:pPr>
        <w:jc w:val="both"/>
        <w:rPr>
          <w:sz w:val="28"/>
          <w:szCs w:val="28"/>
        </w:rPr>
      </w:pPr>
      <w:r w:rsidRPr="007E45B3">
        <w:rPr>
          <w:sz w:val="28"/>
          <w:szCs w:val="28"/>
        </w:rPr>
        <w:t>1.</w:t>
      </w:r>
      <w:r w:rsidRPr="007E45B3">
        <w:rPr>
          <w:sz w:val="28"/>
          <w:szCs w:val="28"/>
        </w:rPr>
        <w:tab/>
        <w:t>Видати гр. Войтовичу Василю Ярославовичу будівельний паспорт забудови земельної ділянки на проектування та будівництво індивідуального житлового будинку на земельній ділянці по вул. Дмит</w:t>
      </w:r>
      <w:r>
        <w:rPr>
          <w:sz w:val="28"/>
          <w:szCs w:val="28"/>
        </w:rPr>
        <w:t>ерка (к/н 4610160300:07:007:0352</w:t>
      </w:r>
      <w:r w:rsidRPr="007E45B3">
        <w:rPr>
          <w:sz w:val="28"/>
          <w:szCs w:val="28"/>
        </w:rPr>
        <w:t xml:space="preserve">) у м. Винники </w:t>
      </w:r>
    </w:p>
    <w:p w14:paraId="139F5169" w14:textId="64722978" w:rsidR="007E45B3" w:rsidRPr="007E45B3" w:rsidRDefault="007E45B3" w:rsidP="007E45B3">
      <w:pPr>
        <w:jc w:val="both"/>
        <w:rPr>
          <w:sz w:val="28"/>
          <w:szCs w:val="28"/>
        </w:rPr>
      </w:pPr>
      <w:r w:rsidRPr="007E45B3">
        <w:rPr>
          <w:sz w:val="28"/>
          <w:szCs w:val="28"/>
        </w:rPr>
        <w:t>2.</w:t>
      </w:r>
      <w:r w:rsidRPr="007E45B3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житлового </w:t>
      </w:r>
      <w:r w:rsidRPr="007E45B3">
        <w:rPr>
          <w:sz w:val="28"/>
          <w:szCs w:val="28"/>
        </w:rPr>
        <w:lastRenderedPageBreak/>
        <w:t>будинку на земельній ділянці по вул. Дмит</w:t>
      </w:r>
      <w:r>
        <w:rPr>
          <w:sz w:val="28"/>
          <w:szCs w:val="28"/>
        </w:rPr>
        <w:t>ерка (к/н 4610160300:07:007:0352</w:t>
      </w:r>
      <w:r w:rsidRPr="007E45B3">
        <w:rPr>
          <w:sz w:val="28"/>
          <w:szCs w:val="28"/>
        </w:rPr>
        <w:t xml:space="preserve">) у м. Винники. </w:t>
      </w:r>
    </w:p>
    <w:p w14:paraId="6202DEF1" w14:textId="48338795" w:rsidR="007E45B3" w:rsidRPr="007E45B3" w:rsidRDefault="007E45B3" w:rsidP="007E45B3">
      <w:pPr>
        <w:jc w:val="both"/>
        <w:rPr>
          <w:sz w:val="28"/>
          <w:szCs w:val="28"/>
        </w:rPr>
      </w:pPr>
      <w:r w:rsidRPr="007E45B3">
        <w:rPr>
          <w:sz w:val="28"/>
          <w:szCs w:val="28"/>
        </w:rPr>
        <w:t>3. Індивідуальному житловому будинку, який проектується на земельній ділянці по вул. Дмит</w:t>
      </w:r>
      <w:r>
        <w:rPr>
          <w:sz w:val="28"/>
          <w:szCs w:val="28"/>
        </w:rPr>
        <w:t>ерка (к/н 4610160300:07:007:0352</w:t>
      </w:r>
      <w:r w:rsidRPr="007E45B3">
        <w:rPr>
          <w:sz w:val="28"/>
          <w:szCs w:val="28"/>
        </w:rPr>
        <w:t>) у м. Винники, присвоїти поштову ад</w:t>
      </w:r>
      <w:r>
        <w:rPr>
          <w:sz w:val="28"/>
          <w:szCs w:val="28"/>
        </w:rPr>
        <w:t>ресу, а саме: вул. Дмитерка,33 (к/н 4610160300:07:007:0352</w:t>
      </w:r>
      <w:r w:rsidRPr="007E45B3">
        <w:rPr>
          <w:sz w:val="28"/>
          <w:szCs w:val="28"/>
        </w:rPr>
        <w:t>) у м. Винники</w:t>
      </w:r>
    </w:p>
    <w:p w14:paraId="232FAD6D" w14:textId="123A9E85" w:rsidR="007E45B3" w:rsidRPr="007E45B3" w:rsidRDefault="007E45B3" w:rsidP="007E45B3">
      <w:pPr>
        <w:jc w:val="both"/>
        <w:rPr>
          <w:sz w:val="28"/>
          <w:szCs w:val="28"/>
        </w:rPr>
      </w:pPr>
      <w:r w:rsidRPr="007E45B3">
        <w:rPr>
          <w:sz w:val="28"/>
          <w:szCs w:val="28"/>
        </w:rPr>
        <w:t xml:space="preserve">4. Зобов’язати гр. </w:t>
      </w:r>
      <w:r>
        <w:rPr>
          <w:sz w:val="28"/>
          <w:szCs w:val="28"/>
        </w:rPr>
        <w:t>Войтовича В.Я.:</w:t>
      </w:r>
      <w:r w:rsidRPr="007E45B3">
        <w:rPr>
          <w:sz w:val="28"/>
          <w:szCs w:val="28"/>
        </w:rPr>
        <w:t xml:space="preserve"> </w:t>
      </w:r>
    </w:p>
    <w:p w14:paraId="771CFB52" w14:textId="77777777" w:rsidR="007E45B3" w:rsidRPr="007E45B3" w:rsidRDefault="007E45B3" w:rsidP="007E45B3">
      <w:pPr>
        <w:jc w:val="both"/>
        <w:rPr>
          <w:sz w:val="28"/>
          <w:szCs w:val="28"/>
        </w:rPr>
      </w:pPr>
      <w:r w:rsidRPr="007E45B3">
        <w:rPr>
          <w:sz w:val="28"/>
          <w:szCs w:val="28"/>
        </w:rPr>
        <w:t xml:space="preserve">4.1. Отримати у встановленому порядку технічні умови на інженерне забезпечення об'єкту містобудування. </w:t>
      </w:r>
    </w:p>
    <w:p w14:paraId="2DE278FE" w14:textId="77777777" w:rsidR="007E45B3" w:rsidRPr="007E45B3" w:rsidRDefault="007E45B3" w:rsidP="007E45B3">
      <w:pPr>
        <w:jc w:val="both"/>
        <w:rPr>
          <w:sz w:val="28"/>
          <w:szCs w:val="28"/>
        </w:rPr>
      </w:pPr>
      <w:r w:rsidRPr="007E45B3">
        <w:rPr>
          <w:sz w:val="28"/>
          <w:szCs w:val="28"/>
        </w:rPr>
        <w:t xml:space="preserve">4.2. При проектуванні і реконструкції об'єкту містобудування дотримуватись вимог, визначених у будівельному паспорті забудови земельної ділянки. </w:t>
      </w:r>
    </w:p>
    <w:p w14:paraId="64487A05" w14:textId="77777777" w:rsidR="007E45B3" w:rsidRPr="007E45B3" w:rsidRDefault="007E45B3" w:rsidP="007E45B3">
      <w:pPr>
        <w:jc w:val="both"/>
        <w:rPr>
          <w:sz w:val="28"/>
          <w:szCs w:val="28"/>
        </w:rPr>
      </w:pPr>
      <w:r w:rsidRPr="007E45B3">
        <w:rPr>
          <w:sz w:val="28"/>
          <w:szCs w:val="28"/>
        </w:rPr>
        <w:t xml:space="preserve">4.3. 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4B7DF22C" w14:textId="77777777" w:rsidR="007E45B3" w:rsidRPr="007E45B3" w:rsidRDefault="007E45B3" w:rsidP="007E45B3">
      <w:pPr>
        <w:jc w:val="both"/>
        <w:rPr>
          <w:sz w:val="28"/>
          <w:szCs w:val="28"/>
        </w:rPr>
      </w:pPr>
      <w:r w:rsidRPr="007E45B3">
        <w:rPr>
          <w:sz w:val="28"/>
          <w:szCs w:val="28"/>
        </w:rPr>
        <w:t>4.4. 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9C07274" w14:textId="1A211E0D" w:rsidR="007E45B3" w:rsidRPr="007E45B3" w:rsidRDefault="007E45B3" w:rsidP="007E45B3">
      <w:pPr>
        <w:jc w:val="both"/>
        <w:rPr>
          <w:sz w:val="28"/>
          <w:szCs w:val="28"/>
        </w:rPr>
      </w:pPr>
      <w:r w:rsidRPr="007E45B3">
        <w:rPr>
          <w:sz w:val="28"/>
          <w:szCs w:val="28"/>
        </w:rPr>
        <w:t>4.5. Під час ведення будівельних робіт утримувати в належному стані присадибну ділянку та прибудинкову територію. Не порушувати прав</w:t>
      </w:r>
      <w:r>
        <w:rPr>
          <w:sz w:val="28"/>
          <w:szCs w:val="28"/>
        </w:rPr>
        <w:t>а і законні інтереси інших осіб.</w:t>
      </w:r>
    </w:p>
    <w:p w14:paraId="26F39845" w14:textId="77777777" w:rsidR="007E45B3" w:rsidRPr="007E45B3" w:rsidRDefault="007E45B3" w:rsidP="007E45B3">
      <w:pPr>
        <w:jc w:val="both"/>
        <w:rPr>
          <w:sz w:val="28"/>
          <w:szCs w:val="28"/>
        </w:rPr>
      </w:pPr>
      <w:r w:rsidRPr="007E45B3">
        <w:rPr>
          <w:sz w:val="28"/>
          <w:szCs w:val="28"/>
        </w:rPr>
        <w:t xml:space="preserve">4.6. Після завершення будівельних робіт з реконструкції індивідуального житлового будинку провести комплексний благоустрій території, оформити у встановленому порядку документи для здачі об'єкту в експлуатацію та подати копію декларації виконавчому комітету Винниківської міської ради. </w:t>
      </w:r>
    </w:p>
    <w:p w14:paraId="6A255785" w14:textId="77777777" w:rsidR="007E45B3" w:rsidRPr="007E45B3" w:rsidRDefault="007E45B3" w:rsidP="007E45B3">
      <w:pPr>
        <w:jc w:val="both"/>
        <w:rPr>
          <w:sz w:val="28"/>
          <w:szCs w:val="28"/>
        </w:rPr>
      </w:pPr>
      <w:r w:rsidRPr="007E45B3">
        <w:rPr>
          <w:sz w:val="28"/>
          <w:szCs w:val="28"/>
        </w:rPr>
        <w:t xml:space="preserve">4.7. Укласти Договір про надання послуг з вивезення побутових відходів.   </w:t>
      </w:r>
    </w:p>
    <w:p w14:paraId="359B7BF5" w14:textId="77777777" w:rsidR="007E45B3" w:rsidRPr="007E45B3" w:rsidRDefault="007E45B3" w:rsidP="007E45B3">
      <w:pPr>
        <w:jc w:val="both"/>
        <w:rPr>
          <w:sz w:val="28"/>
          <w:szCs w:val="28"/>
        </w:rPr>
      </w:pPr>
      <w:r w:rsidRPr="007E45B3">
        <w:rPr>
          <w:sz w:val="28"/>
          <w:szCs w:val="28"/>
        </w:rPr>
        <w:t xml:space="preserve">5. Роз’яснити гр. Войтовичу В.Я., що будівельні роботи можна розпочинати тільки після отримання відповідних дозволів, згідно державних норм та правил. </w:t>
      </w:r>
    </w:p>
    <w:p w14:paraId="28EF3C66" w14:textId="77777777" w:rsidR="007E45B3" w:rsidRPr="007E45B3" w:rsidRDefault="007E45B3" w:rsidP="007E45B3">
      <w:pPr>
        <w:jc w:val="both"/>
        <w:rPr>
          <w:sz w:val="28"/>
          <w:szCs w:val="28"/>
        </w:rPr>
      </w:pPr>
      <w:r w:rsidRPr="007E45B3">
        <w:rPr>
          <w:sz w:val="28"/>
          <w:szCs w:val="28"/>
        </w:rPr>
        <w:t xml:space="preserve">6. 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 </w:t>
      </w:r>
    </w:p>
    <w:p w14:paraId="7CECD916" w14:textId="77777777" w:rsidR="007E45B3" w:rsidRPr="007E45B3" w:rsidRDefault="007E45B3" w:rsidP="007E45B3">
      <w:pPr>
        <w:jc w:val="both"/>
        <w:rPr>
          <w:sz w:val="28"/>
          <w:szCs w:val="28"/>
        </w:rPr>
      </w:pPr>
      <w:r w:rsidRPr="007E45B3">
        <w:rPr>
          <w:sz w:val="28"/>
          <w:szCs w:val="28"/>
        </w:rPr>
        <w:t xml:space="preserve">7. Прийняття в експлуатацію об’єкту містобудування без проведення комплексного благоустрою території забороняється. </w:t>
      </w:r>
    </w:p>
    <w:p w14:paraId="25511E80" w14:textId="77777777" w:rsidR="007E45B3" w:rsidRPr="007E45B3" w:rsidRDefault="007E45B3" w:rsidP="007E45B3">
      <w:pPr>
        <w:jc w:val="both"/>
        <w:rPr>
          <w:sz w:val="28"/>
          <w:szCs w:val="28"/>
        </w:rPr>
      </w:pPr>
      <w:r w:rsidRPr="007E45B3">
        <w:rPr>
          <w:sz w:val="28"/>
          <w:szCs w:val="28"/>
        </w:rPr>
        <w:t>8.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40BD191" w14:textId="77777777" w:rsidR="007E45B3" w:rsidRPr="007E45B3" w:rsidRDefault="007E45B3" w:rsidP="007E45B3">
      <w:pPr>
        <w:jc w:val="both"/>
        <w:rPr>
          <w:sz w:val="28"/>
          <w:szCs w:val="28"/>
        </w:rPr>
      </w:pPr>
      <w:r w:rsidRPr="007E45B3">
        <w:rPr>
          <w:sz w:val="28"/>
          <w:szCs w:val="28"/>
        </w:rPr>
        <w:t xml:space="preserve"> </w:t>
      </w:r>
    </w:p>
    <w:p w14:paraId="447382F0" w14:textId="77777777" w:rsidR="007E45B3" w:rsidRPr="007E45B3" w:rsidRDefault="007E45B3" w:rsidP="007E45B3">
      <w:pPr>
        <w:jc w:val="both"/>
        <w:rPr>
          <w:sz w:val="28"/>
          <w:szCs w:val="28"/>
        </w:rPr>
      </w:pPr>
    </w:p>
    <w:p w14:paraId="01C471E0" w14:textId="1E73142C" w:rsidR="00213958" w:rsidRPr="006F2805" w:rsidRDefault="007E45B3" w:rsidP="007E45B3">
      <w:pPr>
        <w:jc w:val="both"/>
        <w:rPr>
          <w:sz w:val="28"/>
          <w:szCs w:val="28"/>
        </w:rPr>
      </w:pPr>
      <w:r w:rsidRPr="007E45B3">
        <w:rPr>
          <w:sz w:val="28"/>
          <w:szCs w:val="28"/>
        </w:rPr>
        <w:t>Міський голова                                                                        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4E1E0" w14:textId="77777777" w:rsidR="009F0E98" w:rsidRDefault="009F0E98">
      <w:r>
        <w:separator/>
      </w:r>
    </w:p>
  </w:endnote>
  <w:endnote w:type="continuationSeparator" w:id="0">
    <w:p w14:paraId="09A3A624" w14:textId="77777777" w:rsidR="009F0E98" w:rsidRDefault="009F0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A961B1" w14:textId="77777777" w:rsidR="009F0E98" w:rsidRDefault="009F0E98">
      <w:r>
        <w:separator/>
      </w:r>
    </w:p>
  </w:footnote>
  <w:footnote w:type="continuationSeparator" w:id="0">
    <w:p w14:paraId="5F0CEFDC" w14:textId="77777777" w:rsidR="009F0E98" w:rsidRDefault="009F0E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E45B3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0E98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EEF8E-3ED1-465B-9BE7-C0F8914A1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2514</Words>
  <Characters>1434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2024-10-24T13:35:00Z</dcterms:modified>
</cp:coreProperties>
</file>