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дачний кооператив "Дружба", ділянка №3 (к/н 4610160300:07:002:0409)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327694" w14:textId="77777777" w:rsidR="00C40066" w:rsidRPr="00C40066" w:rsidRDefault="00C40066" w:rsidP="00C40066">
      <w:pPr>
        <w:ind w:firstLine="720"/>
        <w:jc w:val="both"/>
        <w:rPr>
          <w:sz w:val="28"/>
          <w:szCs w:val="28"/>
        </w:rPr>
      </w:pPr>
      <w:r w:rsidRPr="00C4006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 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 року «Про порядок присвоєння поштових номерів на об'скти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</w:t>
      </w:r>
    </w:p>
    <w:p w14:paraId="78FBE3BA" w14:textId="229BB768" w:rsidR="00C40066" w:rsidRPr="00C40066" w:rsidRDefault="00C40066" w:rsidP="00C40066">
      <w:pPr>
        <w:jc w:val="both"/>
        <w:rPr>
          <w:sz w:val="28"/>
          <w:szCs w:val="28"/>
        </w:rPr>
      </w:pPr>
      <w:r w:rsidRPr="00C40066">
        <w:rPr>
          <w:sz w:val="28"/>
          <w:szCs w:val="28"/>
        </w:rPr>
        <w:t>розглянувши заяву гр. П’ятковської О.І., беручи до уваги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151078461</w:t>
      </w:r>
      <w:r w:rsidRPr="00C40066">
        <w:rPr>
          <w:sz w:val="28"/>
          <w:szCs w:val="28"/>
        </w:rPr>
        <w:t xml:space="preserve"> від 26.12.2018р.),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</w:t>
      </w:r>
      <w:r>
        <w:rPr>
          <w:sz w:val="28"/>
          <w:szCs w:val="28"/>
        </w:rPr>
        <w:t>Львівській обл. від 30</w:t>
      </w:r>
      <w:r w:rsidRPr="00C40066">
        <w:rPr>
          <w:sz w:val="28"/>
          <w:szCs w:val="28"/>
        </w:rPr>
        <w:t>.07.2019р. №ЛВ 1411921</w:t>
      </w:r>
      <w:r>
        <w:rPr>
          <w:sz w:val="28"/>
          <w:szCs w:val="28"/>
        </w:rPr>
        <w:t>11975</w:t>
      </w:r>
      <w:r w:rsidRPr="00C40066">
        <w:rPr>
          <w:sz w:val="28"/>
          <w:szCs w:val="28"/>
        </w:rPr>
        <w:t>, виконавчий комітет Винниківської міської ради -</w:t>
      </w:r>
    </w:p>
    <w:p w14:paraId="725C6036" w14:textId="77777777" w:rsidR="00C40066" w:rsidRPr="00C40066" w:rsidRDefault="00C40066" w:rsidP="00C40066">
      <w:pPr>
        <w:jc w:val="both"/>
        <w:rPr>
          <w:sz w:val="28"/>
          <w:szCs w:val="28"/>
        </w:rPr>
      </w:pPr>
    </w:p>
    <w:p w14:paraId="5CE3EB61" w14:textId="77777777" w:rsidR="00C40066" w:rsidRPr="00C40066" w:rsidRDefault="00C40066" w:rsidP="00C40066">
      <w:pPr>
        <w:jc w:val="center"/>
        <w:rPr>
          <w:sz w:val="28"/>
          <w:szCs w:val="28"/>
        </w:rPr>
      </w:pPr>
      <w:r w:rsidRPr="00C40066">
        <w:rPr>
          <w:sz w:val="28"/>
          <w:szCs w:val="28"/>
        </w:rPr>
        <w:t>ВИРІШИВ:</w:t>
      </w:r>
    </w:p>
    <w:p w14:paraId="2EC9DA81" w14:textId="77777777" w:rsidR="00C40066" w:rsidRPr="00C40066" w:rsidRDefault="00C40066" w:rsidP="00C40066">
      <w:pPr>
        <w:jc w:val="both"/>
        <w:rPr>
          <w:sz w:val="28"/>
          <w:szCs w:val="28"/>
        </w:rPr>
      </w:pPr>
    </w:p>
    <w:p w14:paraId="10D060C8" w14:textId="172ECE67" w:rsidR="00C40066" w:rsidRPr="00C40066" w:rsidRDefault="00C40066" w:rsidP="00C40066">
      <w:pPr>
        <w:jc w:val="both"/>
        <w:rPr>
          <w:sz w:val="28"/>
          <w:szCs w:val="28"/>
        </w:rPr>
      </w:pPr>
      <w:r w:rsidRPr="00C40066">
        <w:rPr>
          <w:sz w:val="28"/>
          <w:szCs w:val="28"/>
        </w:rPr>
        <w:t>1. Садовому будинку здійсненому на земельній ділянці по вул.Забава,  дачний кооператив «Дружба», ділянк</w:t>
      </w:r>
      <w:r>
        <w:rPr>
          <w:sz w:val="28"/>
          <w:szCs w:val="28"/>
        </w:rPr>
        <w:t>а №3 (к/н 4610160300:07:002:0409</w:t>
      </w:r>
      <w:r w:rsidRPr="00C40066">
        <w:rPr>
          <w:sz w:val="28"/>
          <w:szCs w:val="28"/>
        </w:rPr>
        <w:t xml:space="preserve">) у м.Винники </w:t>
      </w:r>
      <w:r w:rsidRPr="00C40066">
        <w:rPr>
          <w:sz w:val="28"/>
          <w:szCs w:val="28"/>
        </w:rPr>
        <w:lastRenderedPageBreak/>
        <w:t>присвоїти поштову а</w:t>
      </w:r>
      <w:r>
        <w:rPr>
          <w:sz w:val="28"/>
          <w:szCs w:val="28"/>
        </w:rPr>
        <w:t>дресу, а саме: вул. Забава, 33-с (к/н 4610160300:07:002:0409</w:t>
      </w:r>
      <w:bookmarkStart w:id="1" w:name="_GoBack"/>
      <w:bookmarkEnd w:id="1"/>
      <w:r w:rsidRPr="00C40066">
        <w:rPr>
          <w:sz w:val="28"/>
          <w:szCs w:val="28"/>
        </w:rPr>
        <w:t>) у м. Винники.</w:t>
      </w:r>
    </w:p>
    <w:p w14:paraId="251D8AEF" w14:textId="77777777" w:rsidR="00C40066" w:rsidRPr="00C40066" w:rsidRDefault="00C40066" w:rsidP="00C40066">
      <w:pPr>
        <w:jc w:val="both"/>
        <w:rPr>
          <w:sz w:val="28"/>
          <w:szCs w:val="28"/>
        </w:rPr>
      </w:pPr>
      <w:r w:rsidRPr="00C40066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67C817" w14:textId="77777777" w:rsidR="00C40066" w:rsidRPr="00C40066" w:rsidRDefault="00C40066" w:rsidP="00C40066">
      <w:pPr>
        <w:jc w:val="both"/>
        <w:rPr>
          <w:sz w:val="28"/>
          <w:szCs w:val="28"/>
        </w:rPr>
      </w:pPr>
    </w:p>
    <w:p w14:paraId="1D740F52" w14:textId="77777777" w:rsidR="00C40066" w:rsidRPr="00C40066" w:rsidRDefault="00C40066" w:rsidP="00C40066">
      <w:pPr>
        <w:jc w:val="both"/>
        <w:rPr>
          <w:sz w:val="28"/>
          <w:szCs w:val="28"/>
        </w:rPr>
      </w:pPr>
    </w:p>
    <w:p w14:paraId="087C8519" w14:textId="77777777" w:rsidR="00C40066" w:rsidRPr="00C40066" w:rsidRDefault="00C40066" w:rsidP="00C40066">
      <w:pPr>
        <w:jc w:val="both"/>
        <w:rPr>
          <w:sz w:val="28"/>
          <w:szCs w:val="28"/>
        </w:rPr>
      </w:pPr>
      <w:r w:rsidRPr="00C40066">
        <w:rPr>
          <w:sz w:val="28"/>
          <w:szCs w:val="28"/>
        </w:rPr>
        <w:t>Міський голова</w:t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</w:r>
      <w:r w:rsidRPr="00C40066">
        <w:rPr>
          <w:sz w:val="28"/>
          <w:szCs w:val="28"/>
        </w:rPr>
        <w:tab/>
        <w:t>В.Л.Квурт</w:t>
      </w:r>
    </w:p>
    <w:p w14:paraId="2C0ACE6D" w14:textId="77777777" w:rsidR="00C40066" w:rsidRPr="00C40066" w:rsidRDefault="00C40066" w:rsidP="00C4006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76892C" w14:textId="77777777" w:rsidR="00D90C20" w:rsidRDefault="00D90C20">
      <w:r>
        <w:separator/>
      </w:r>
    </w:p>
  </w:endnote>
  <w:endnote w:type="continuationSeparator" w:id="0">
    <w:p w14:paraId="19625194" w14:textId="77777777" w:rsidR="00D90C20" w:rsidRDefault="00D90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20B1C" w14:textId="77777777" w:rsidR="00D90C20" w:rsidRDefault="00D90C20">
      <w:r>
        <w:separator/>
      </w:r>
    </w:p>
  </w:footnote>
  <w:footnote w:type="continuationSeparator" w:id="0">
    <w:p w14:paraId="7E362F02" w14:textId="77777777" w:rsidR="00D90C20" w:rsidRDefault="00D90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0066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C2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BC26D-3997-4C32-83A3-27668152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1394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2024-11-12T13:35:00Z</dcterms:modified>
</cp:coreProperties>
</file>