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станції технічного обслуговування автомобілів на земельній ділянці по вул. Кільцева (к/н 4610160300:04:03:0081)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A7DE93" w14:textId="5DE9CB3D" w:rsidR="00365C11" w:rsidRPr="00365C11" w:rsidRDefault="00365C11" w:rsidP="00365C11">
      <w:pPr>
        <w:ind w:firstLine="720"/>
        <w:jc w:val="both"/>
        <w:rPr>
          <w:sz w:val="28"/>
          <w:szCs w:val="28"/>
        </w:rPr>
      </w:pPr>
      <w:r w:rsidRPr="00365C11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проекту з присвоєння адрес об’єктам будівництва та об'єктам нерухомого майна»</w:t>
      </w:r>
      <w:r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розглянувши заяву гр. Ковалика Р.Й„ беручи до уваги Витяг з Державного реєстру</w:t>
      </w:r>
      <w:r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речових прав на нерухоме майно про реєстрацію права власності (і.н.в. 227905146 від</w:t>
      </w:r>
      <w:r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13.10.2020р.), Витяг з Державного земельного кадастру про земельну ділянку (н.в. НВ-4614427082020 від 27.10.2020p.), довідку ОКП «БТІ та ЕО» від 06.10.2020р. №3972,</w:t>
      </w:r>
      <w:r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Містобудівний розрахунок з техніко-економічними показниками, виконком Винниківської</w:t>
      </w:r>
      <w:r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 xml:space="preserve">міської </w:t>
      </w:r>
      <w:r>
        <w:rPr>
          <w:sz w:val="28"/>
          <w:szCs w:val="28"/>
        </w:rPr>
        <w:t xml:space="preserve">ради </w:t>
      </w:r>
      <w:r w:rsidRPr="00365C11">
        <w:rPr>
          <w:sz w:val="28"/>
          <w:szCs w:val="28"/>
        </w:rPr>
        <w:t>-</w:t>
      </w:r>
    </w:p>
    <w:p w14:paraId="1C3CB74A" w14:textId="77777777" w:rsidR="00365C11" w:rsidRPr="00365C11" w:rsidRDefault="00365C11" w:rsidP="00365C11">
      <w:pPr>
        <w:jc w:val="both"/>
        <w:rPr>
          <w:sz w:val="28"/>
          <w:szCs w:val="28"/>
        </w:rPr>
      </w:pPr>
    </w:p>
    <w:p w14:paraId="6050631A" w14:textId="6D26D8DF" w:rsidR="00365C11" w:rsidRPr="00365C11" w:rsidRDefault="00365C11" w:rsidP="00365C11">
      <w:pPr>
        <w:jc w:val="center"/>
        <w:rPr>
          <w:sz w:val="28"/>
          <w:szCs w:val="28"/>
        </w:rPr>
      </w:pPr>
      <w:r w:rsidRPr="00365C11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365C11">
        <w:rPr>
          <w:sz w:val="28"/>
          <w:szCs w:val="28"/>
        </w:rPr>
        <w:t>ШИВ:</w:t>
      </w:r>
    </w:p>
    <w:p w14:paraId="06F6D8C1" w14:textId="77777777" w:rsidR="00365C11" w:rsidRPr="00365C11" w:rsidRDefault="00365C11" w:rsidP="00365C11">
      <w:pPr>
        <w:jc w:val="both"/>
        <w:rPr>
          <w:sz w:val="28"/>
          <w:szCs w:val="28"/>
        </w:rPr>
      </w:pPr>
    </w:p>
    <w:p w14:paraId="46E624B4" w14:textId="77777777" w:rsidR="00365C11" w:rsidRPr="00365C11" w:rsidRDefault="00365C11" w:rsidP="00365C11">
      <w:pPr>
        <w:jc w:val="both"/>
        <w:rPr>
          <w:sz w:val="28"/>
          <w:szCs w:val="28"/>
        </w:rPr>
      </w:pPr>
    </w:p>
    <w:p w14:paraId="061AD6E6" w14:textId="77777777" w:rsidR="00365C11" w:rsidRPr="00365C11" w:rsidRDefault="00365C11" w:rsidP="00365C11">
      <w:pPr>
        <w:jc w:val="both"/>
        <w:rPr>
          <w:sz w:val="28"/>
          <w:szCs w:val="28"/>
        </w:rPr>
      </w:pPr>
      <w:r w:rsidRPr="00365C11">
        <w:rPr>
          <w:sz w:val="28"/>
          <w:szCs w:val="28"/>
        </w:rPr>
        <w:t>1. Надати гр. Ковалику Роману Йосиповичу містобудівні умови та обмеження на</w:t>
      </w:r>
    </w:p>
    <w:p w14:paraId="41B97D09" w14:textId="5529B47E" w:rsidR="00365C11" w:rsidRPr="00365C11" w:rsidRDefault="00365C11" w:rsidP="00365C11">
      <w:pPr>
        <w:jc w:val="both"/>
        <w:rPr>
          <w:sz w:val="28"/>
          <w:szCs w:val="28"/>
        </w:rPr>
      </w:pPr>
      <w:r w:rsidRPr="00365C11">
        <w:rPr>
          <w:sz w:val="28"/>
          <w:szCs w:val="28"/>
        </w:rPr>
        <w:t>проектування та нове будівництво станції технічного обслуговування автомобілів на</w:t>
      </w:r>
      <w:r w:rsidR="00530A50"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земельній ділянці по вул. Кільцева (к/н 4610160300:04:003:0081) у м. Винники.</w:t>
      </w:r>
    </w:p>
    <w:p w14:paraId="44186106" w14:textId="04EFA21D" w:rsidR="00365C11" w:rsidRPr="00365C11" w:rsidRDefault="00365C11" w:rsidP="00365C11">
      <w:pPr>
        <w:jc w:val="both"/>
        <w:rPr>
          <w:sz w:val="28"/>
          <w:szCs w:val="28"/>
        </w:rPr>
      </w:pPr>
      <w:r w:rsidRPr="00365C11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 w:rsidR="00530A50"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проектування та нове будівництво станції технічного обслуговування автомобілів на</w:t>
      </w:r>
      <w:r w:rsidR="00530A50"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земельній ділянці по вул. Кільцева (к/н 4610160300:04:003:0081) y м. Винники.</w:t>
      </w:r>
    </w:p>
    <w:p w14:paraId="4CA71902" w14:textId="20765663" w:rsidR="00365C11" w:rsidRPr="00365C11" w:rsidRDefault="00365C11" w:rsidP="00365C11">
      <w:pPr>
        <w:jc w:val="both"/>
        <w:rPr>
          <w:sz w:val="28"/>
          <w:szCs w:val="28"/>
        </w:rPr>
      </w:pPr>
      <w:r w:rsidRPr="00365C11">
        <w:rPr>
          <w:sz w:val="28"/>
          <w:szCs w:val="28"/>
        </w:rPr>
        <w:lastRenderedPageBreak/>
        <w:t>3.</w:t>
      </w:r>
      <w:r w:rsidR="00530A50"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Станції технічного обслуговування автомобілів, яка проектується на земельній</w:t>
      </w:r>
    </w:p>
    <w:p w14:paraId="182EE497" w14:textId="0EDC0BBA" w:rsidR="00365C11" w:rsidRPr="00365C11" w:rsidRDefault="00365C11" w:rsidP="00365C11">
      <w:pPr>
        <w:jc w:val="both"/>
        <w:rPr>
          <w:sz w:val="28"/>
          <w:szCs w:val="28"/>
        </w:rPr>
      </w:pPr>
      <w:r w:rsidRPr="00365C11">
        <w:rPr>
          <w:sz w:val="28"/>
          <w:szCs w:val="28"/>
        </w:rPr>
        <w:t>ділянці по вул. Кільцева (к/н 4610160300:04:003:0081) у м. Винники, присвоїти поштову</w:t>
      </w:r>
      <w:r w:rsidR="00530A50"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адресу, а саме: вул. Кільцева, (к/н 4610160300:04:003:0081) у м. Винники</w:t>
      </w:r>
    </w:p>
    <w:p w14:paraId="5A042B7A" w14:textId="19FE6CBC" w:rsidR="00365C11" w:rsidRPr="00365C11" w:rsidRDefault="00530A50" w:rsidP="00365C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365C11" w:rsidRPr="00365C11">
        <w:rPr>
          <w:sz w:val="28"/>
          <w:szCs w:val="28"/>
        </w:rPr>
        <w:t>Зобов’язати гр. Ковалика Р.Й,:</w:t>
      </w:r>
    </w:p>
    <w:p w14:paraId="1C5895DB" w14:textId="3C29A092" w:rsidR="00365C11" w:rsidRPr="00365C11" w:rsidRDefault="00530A50" w:rsidP="00365C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="00365C11" w:rsidRPr="00365C11">
        <w:rPr>
          <w:sz w:val="28"/>
          <w:szCs w:val="28"/>
        </w:rPr>
        <w:t>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="00365C11" w:rsidRPr="00365C11">
        <w:rPr>
          <w:sz w:val="28"/>
          <w:szCs w:val="28"/>
        </w:rPr>
        <w:t>об’єкту містобудування.</w:t>
      </w:r>
    </w:p>
    <w:p w14:paraId="2A234921" w14:textId="3F0D56BD" w:rsidR="00365C11" w:rsidRPr="00365C11" w:rsidRDefault="00365C11" w:rsidP="00365C11">
      <w:pPr>
        <w:jc w:val="both"/>
        <w:rPr>
          <w:sz w:val="28"/>
          <w:szCs w:val="28"/>
        </w:rPr>
      </w:pPr>
      <w:r w:rsidRPr="00365C11">
        <w:rPr>
          <w:sz w:val="28"/>
          <w:szCs w:val="28"/>
        </w:rPr>
        <w:t>4.2</w:t>
      </w:r>
      <w:r w:rsidR="00530A50">
        <w:rPr>
          <w:sz w:val="28"/>
          <w:szCs w:val="28"/>
        </w:rPr>
        <w:t xml:space="preserve">. </w:t>
      </w:r>
      <w:r w:rsidRPr="00365C11">
        <w:rPr>
          <w:sz w:val="28"/>
          <w:szCs w:val="28"/>
        </w:rPr>
        <w:t>Розробити робочий проект та провести йогом експертизу</w:t>
      </w:r>
      <w:r w:rsidR="00530A50"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згідно чинного</w:t>
      </w:r>
      <w:r w:rsidR="00530A50"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законодавства.</w:t>
      </w:r>
    </w:p>
    <w:p w14:paraId="280A0D36" w14:textId="3C1DCE5C" w:rsidR="00365C11" w:rsidRDefault="00365C11" w:rsidP="00530A50">
      <w:pPr>
        <w:jc w:val="both"/>
        <w:rPr>
          <w:sz w:val="28"/>
          <w:szCs w:val="28"/>
        </w:rPr>
      </w:pPr>
      <w:r w:rsidRPr="00365C11">
        <w:rPr>
          <w:sz w:val="28"/>
          <w:szCs w:val="28"/>
        </w:rPr>
        <w:t>4.3. Отримати дозвіл у ВКП «Добробут» на порушен</w:t>
      </w:r>
      <w:r w:rsidR="00530A50">
        <w:rPr>
          <w:sz w:val="28"/>
          <w:szCs w:val="28"/>
        </w:rPr>
        <w:t>н</w:t>
      </w:r>
      <w:r w:rsidRPr="00365C11">
        <w:rPr>
          <w:sz w:val="28"/>
          <w:szCs w:val="28"/>
        </w:rPr>
        <w:t>я благоустрою та укласти договір</w:t>
      </w:r>
      <w:r w:rsidR="00530A50"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про здійсн</w:t>
      </w:r>
      <w:r w:rsidR="00530A50">
        <w:rPr>
          <w:sz w:val="28"/>
          <w:szCs w:val="28"/>
        </w:rPr>
        <w:t>ення нагляду за відновлення об’є</w:t>
      </w:r>
      <w:r w:rsidRPr="00365C11">
        <w:rPr>
          <w:sz w:val="28"/>
          <w:szCs w:val="28"/>
        </w:rPr>
        <w:t>ктів благоустрою та усунення пошкоджень цих</w:t>
      </w:r>
      <w:r w:rsidR="00530A50">
        <w:rPr>
          <w:sz w:val="28"/>
          <w:szCs w:val="28"/>
        </w:rPr>
        <w:t xml:space="preserve"> </w:t>
      </w:r>
      <w:r w:rsidRPr="00365C11">
        <w:rPr>
          <w:sz w:val="28"/>
          <w:szCs w:val="28"/>
        </w:rPr>
        <w:t>об’єктів в наслідок виконанн</w:t>
      </w:r>
      <w:r w:rsidR="00530A50">
        <w:rPr>
          <w:sz w:val="28"/>
          <w:szCs w:val="28"/>
        </w:rPr>
        <w:t>я робіт на території м, Винники.</w:t>
      </w:r>
    </w:p>
    <w:p w14:paraId="34EE9F03" w14:textId="77777777" w:rsidR="00530A50" w:rsidRPr="00530A50" w:rsidRDefault="00530A50" w:rsidP="00530A50">
      <w:pPr>
        <w:jc w:val="both"/>
        <w:rPr>
          <w:sz w:val="28"/>
          <w:szCs w:val="28"/>
        </w:rPr>
      </w:pPr>
      <w:r w:rsidRPr="00530A50">
        <w:rPr>
          <w:sz w:val="28"/>
          <w:szCs w:val="28"/>
        </w:rPr>
        <w:t>4.4.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41571579" w14:textId="77777777" w:rsidR="00530A50" w:rsidRPr="00530A50" w:rsidRDefault="00530A50" w:rsidP="00530A50">
      <w:pPr>
        <w:jc w:val="both"/>
        <w:rPr>
          <w:sz w:val="28"/>
          <w:szCs w:val="28"/>
        </w:rPr>
      </w:pPr>
      <w:r w:rsidRPr="00530A50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44DFA590" w14:textId="77777777" w:rsidR="00530A50" w:rsidRPr="00530A50" w:rsidRDefault="00530A50" w:rsidP="00530A50">
      <w:pPr>
        <w:jc w:val="both"/>
        <w:rPr>
          <w:sz w:val="28"/>
          <w:szCs w:val="28"/>
        </w:rPr>
      </w:pPr>
      <w:r w:rsidRPr="00530A50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52DF60A6" w14:textId="77777777" w:rsidR="00530A50" w:rsidRPr="00530A50" w:rsidRDefault="00530A50" w:rsidP="00530A50">
      <w:pPr>
        <w:jc w:val="both"/>
        <w:rPr>
          <w:sz w:val="28"/>
          <w:szCs w:val="28"/>
        </w:rPr>
      </w:pPr>
      <w:r w:rsidRPr="00530A50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5E8BAA40" w14:textId="77777777" w:rsidR="00530A50" w:rsidRPr="00530A50" w:rsidRDefault="00530A50" w:rsidP="00530A50">
      <w:pPr>
        <w:jc w:val="both"/>
        <w:rPr>
          <w:sz w:val="28"/>
          <w:szCs w:val="28"/>
        </w:rPr>
      </w:pPr>
      <w:r w:rsidRPr="00530A50">
        <w:rPr>
          <w:sz w:val="28"/>
          <w:szCs w:val="28"/>
        </w:rPr>
        <w:t>встановити шланг з водою для миття коліс будівельної техніки.</w:t>
      </w:r>
    </w:p>
    <w:p w14:paraId="2F0F534F" w14:textId="77777777" w:rsidR="00530A50" w:rsidRPr="00530A50" w:rsidRDefault="00530A50" w:rsidP="00530A50">
      <w:pPr>
        <w:jc w:val="both"/>
        <w:rPr>
          <w:sz w:val="28"/>
          <w:szCs w:val="28"/>
        </w:rPr>
      </w:pPr>
      <w:r w:rsidRPr="00530A50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79FBD36A" w14:textId="77777777" w:rsidR="00530A50" w:rsidRPr="00530A50" w:rsidRDefault="00530A50" w:rsidP="00530A50">
      <w:pPr>
        <w:jc w:val="both"/>
        <w:rPr>
          <w:sz w:val="28"/>
          <w:szCs w:val="28"/>
        </w:rPr>
      </w:pPr>
      <w:r w:rsidRPr="00530A50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4CEA81EB" w14:textId="30FE8EEF" w:rsidR="00530A50" w:rsidRPr="00530A50" w:rsidRDefault="00530A50" w:rsidP="00530A50">
      <w:pPr>
        <w:jc w:val="both"/>
        <w:rPr>
          <w:sz w:val="28"/>
          <w:szCs w:val="28"/>
        </w:rPr>
      </w:pPr>
      <w:r w:rsidRPr="00530A50">
        <w:rPr>
          <w:sz w:val="28"/>
          <w:szCs w:val="28"/>
        </w:rPr>
        <w:t xml:space="preserve">5. Роз'яснити </w:t>
      </w:r>
      <w:r>
        <w:rPr>
          <w:sz w:val="28"/>
          <w:szCs w:val="28"/>
        </w:rPr>
        <w:t>гр.Ковалику Р.Й.</w:t>
      </w:r>
      <w:bookmarkStart w:id="1" w:name="_GoBack"/>
      <w:bookmarkEnd w:id="1"/>
      <w:r w:rsidRPr="00530A50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5B86EA50" w14:textId="77777777" w:rsidR="00530A50" w:rsidRPr="00530A50" w:rsidRDefault="00530A50" w:rsidP="00530A50">
      <w:pPr>
        <w:jc w:val="both"/>
        <w:rPr>
          <w:sz w:val="28"/>
          <w:szCs w:val="28"/>
        </w:rPr>
      </w:pPr>
      <w:r w:rsidRPr="00530A50">
        <w:rPr>
          <w:sz w:val="28"/>
          <w:szCs w:val="28"/>
        </w:rPr>
        <w:t>6.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1D7E603" w14:textId="77777777" w:rsidR="00530A50" w:rsidRPr="00530A50" w:rsidRDefault="00530A50" w:rsidP="00530A50">
      <w:pPr>
        <w:jc w:val="both"/>
        <w:rPr>
          <w:sz w:val="28"/>
          <w:szCs w:val="28"/>
        </w:rPr>
      </w:pPr>
    </w:p>
    <w:p w14:paraId="329FF0F5" w14:textId="77777777" w:rsidR="00530A50" w:rsidRPr="00530A50" w:rsidRDefault="00530A50" w:rsidP="00530A50">
      <w:pPr>
        <w:jc w:val="both"/>
        <w:rPr>
          <w:sz w:val="28"/>
          <w:szCs w:val="28"/>
        </w:rPr>
      </w:pPr>
    </w:p>
    <w:p w14:paraId="3CEBC81D" w14:textId="77777777" w:rsidR="00530A50" w:rsidRPr="00530A50" w:rsidRDefault="00530A50" w:rsidP="00530A50">
      <w:pPr>
        <w:jc w:val="both"/>
        <w:rPr>
          <w:sz w:val="28"/>
          <w:szCs w:val="28"/>
        </w:rPr>
      </w:pPr>
      <w:r w:rsidRPr="00530A50">
        <w:rPr>
          <w:sz w:val="28"/>
          <w:szCs w:val="28"/>
        </w:rPr>
        <w:t>Міський голова</w:t>
      </w:r>
      <w:r w:rsidRPr="00530A50">
        <w:rPr>
          <w:sz w:val="28"/>
          <w:szCs w:val="28"/>
        </w:rPr>
        <w:tab/>
      </w:r>
      <w:r w:rsidRPr="00530A50">
        <w:rPr>
          <w:sz w:val="28"/>
          <w:szCs w:val="28"/>
        </w:rPr>
        <w:tab/>
      </w:r>
      <w:r w:rsidRPr="00530A50">
        <w:rPr>
          <w:sz w:val="28"/>
          <w:szCs w:val="28"/>
        </w:rPr>
        <w:tab/>
      </w:r>
      <w:r w:rsidRPr="00530A50">
        <w:rPr>
          <w:sz w:val="28"/>
          <w:szCs w:val="28"/>
        </w:rPr>
        <w:tab/>
      </w:r>
      <w:r w:rsidRPr="00530A50">
        <w:rPr>
          <w:sz w:val="28"/>
          <w:szCs w:val="28"/>
        </w:rPr>
        <w:tab/>
      </w:r>
      <w:r w:rsidRPr="00530A50">
        <w:rPr>
          <w:sz w:val="28"/>
          <w:szCs w:val="28"/>
        </w:rPr>
        <w:tab/>
      </w:r>
      <w:r w:rsidRPr="00530A50">
        <w:rPr>
          <w:sz w:val="28"/>
          <w:szCs w:val="28"/>
        </w:rPr>
        <w:tab/>
      </w:r>
      <w:r w:rsidRPr="00530A50">
        <w:rPr>
          <w:sz w:val="28"/>
          <w:szCs w:val="28"/>
        </w:rPr>
        <w:tab/>
        <w:t>В.Л.Квурт</w:t>
      </w:r>
    </w:p>
    <w:p w14:paraId="3C68C399" w14:textId="77777777" w:rsidR="00530A50" w:rsidRPr="00530A50" w:rsidRDefault="00530A50" w:rsidP="00530A50">
      <w:pPr>
        <w:rPr>
          <w:sz w:val="28"/>
          <w:szCs w:val="28"/>
          <w:lang w:val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2AF1F" w14:textId="77777777" w:rsidR="00095BAA" w:rsidRDefault="00095BAA">
      <w:r>
        <w:separator/>
      </w:r>
    </w:p>
  </w:endnote>
  <w:endnote w:type="continuationSeparator" w:id="0">
    <w:p w14:paraId="391FA5A5" w14:textId="77777777" w:rsidR="00095BAA" w:rsidRDefault="00095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29975" w14:textId="77777777" w:rsidR="00095BAA" w:rsidRDefault="00095BAA">
      <w:r>
        <w:separator/>
      </w:r>
    </w:p>
  </w:footnote>
  <w:footnote w:type="continuationSeparator" w:id="0">
    <w:p w14:paraId="48609333" w14:textId="77777777" w:rsidR="00095BAA" w:rsidRDefault="00095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5BA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5C1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0A5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1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5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325B9-434D-40CC-A000-278495423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2</Pages>
  <Words>2306</Words>
  <Characters>1315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2024-11-15T13:34:00Z</dcterms:modified>
</cp:coreProperties>
</file>