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Шевченка,9-а (к/н 4610160300:05:001:0248)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230BACF" w14:textId="77777777" w:rsidR="0082010B" w:rsidRPr="0082010B" w:rsidRDefault="0082010B" w:rsidP="0082010B">
      <w:pPr>
        <w:ind w:firstLine="720"/>
        <w:jc w:val="both"/>
        <w:rPr>
          <w:sz w:val="28"/>
          <w:szCs w:val="28"/>
        </w:rPr>
      </w:pPr>
      <w:r w:rsidRPr="0082010B">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727B41D5" w14:textId="48630E7E" w:rsidR="0082010B" w:rsidRPr="0082010B" w:rsidRDefault="0082010B" w:rsidP="0082010B">
      <w:pPr>
        <w:jc w:val="both"/>
        <w:rPr>
          <w:sz w:val="28"/>
          <w:szCs w:val="28"/>
        </w:rPr>
      </w:pPr>
      <w:r w:rsidRPr="0082010B">
        <w:rPr>
          <w:sz w:val="28"/>
          <w:szCs w:val="28"/>
        </w:rPr>
        <w:t>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w:t>
      </w:r>
      <w:r>
        <w:rPr>
          <w:sz w:val="28"/>
          <w:szCs w:val="28"/>
        </w:rPr>
        <w:t>глянувши заяву гр. Миколіва Р.Я., беручи до уваги Витяг з</w:t>
      </w:r>
      <w:r w:rsidRPr="0082010B">
        <w:rPr>
          <w:sz w:val="28"/>
          <w:szCs w:val="28"/>
        </w:rPr>
        <w:t xml:space="preserve"> Державного реєстру речових прав на нерухоме майно про реєстрацію </w:t>
      </w:r>
      <w:r>
        <w:rPr>
          <w:sz w:val="28"/>
          <w:szCs w:val="28"/>
        </w:rPr>
        <w:t>права власності (і.н.в 101559031 від 26.10.2017</w:t>
      </w:r>
      <w:r w:rsidRPr="0082010B">
        <w:rPr>
          <w:sz w:val="28"/>
          <w:szCs w:val="28"/>
        </w:rPr>
        <w:t>р.)</w:t>
      </w:r>
      <w:r>
        <w:rPr>
          <w:sz w:val="28"/>
          <w:szCs w:val="28"/>
        </w:rPr>
        <w:t>, довідку ОКП «БТІ та ЕО» від 30.11.2020p №2/8264</w:t>
      </w:r>
      <w:r w:rsidRPr="0082010B">
        <w:rPr>
          <w:sz w:val="28"/>
          <w:szCs w:val="28"/>
        </w:rPr>
        <w:t>, виконавчий комітет Винниківської міської ради —</w:t>
      </w:r>
    </w:p>
    <w:p w14:paraId="7D996FC7" w14:textId="77777777" w:rsidR="0082010B" w:rsidRPr="0082010B" w:rsidRDefault="0082010B" w:rsidP="0082010B">
      <w:pPr>
        <w:jc w:val="both"/>
        <w:rPr>
          <w:sz w:val="28"/>
          <w:szCs w:val="28"/>
        </w:rPr>
      </w:pPr>
    </w:p>
    <w:p w14:paraId="0262189D" w14:textId="77777777" w:rsidR="0082010B" w:rsidRPr="0082010B" w:rsidRDefault="0082010B" w:rsidP="0082010B">
      <w:pPr>
        <w:jc w:val="center"/>
        <w:rPr>
          <w:sz w:val="28"/>
          <w:szCs w:val="28"/>
        </w:rPr>
      </w:pPr>
      <w:r w:rsidRPr="0082010B">
        <w:rPr>
          <w:sz w:val="28"/>
          <w:szCs w:val="28"/>
        </w:rPr>
        <w:t>ВИРІШИВ:</w:t>
      </w:r>
    </w:p>
    <w:p w14:paraId="0856E122" w14:textId="02503302" w:rsidR="0082010B" w:rsidRPr="0082010B" w:rsidRDefault="0082010B" w:rsidP="0082010B">
      <w:pPr>
        <w:jc w:val="both"/>
        <w:rPr>
          <w:sz w:val="28"/>
          <w:szCs w:val="28"/>
        </w:rPr>
      </w:pPr>
      <w:r w:rsidRPr="0082010B">
        <w:rPr>
          <w:sz w:val="28"/>
          <w:szCs w:val="28"/>
        </w:rPr>
        <w:t xml:space="preserve">1. Видати гр. </w:t>
      </w:r>
      <w:r>
        <w:rPr>
          <w:sz w:val="28"/>
          <w:szCs w:val="28"/>
        </w:rPr>
        <w:t>Миколіву Роману Якимовичу</w:t>
      </w:r>
      <w:r w:rsidRPr="0082010B">
        <w:rPr>
          <w:sz w:val="28"/>
          <w:szCs w:val="28"/>
        </w:rPr>
        <w:t xml:space="preserve"> будівельний паспорт забудови земельної ділянки на проектування та будівництво індивідуального житлового будинку на земельній ділянці по вул. Шевченка,9-а  (к/н 461</w:t>
      </w:r>
      <w:r>
        <w:rPr>
          <w:sz w:val="28"/>
          <w:szCs w:val="28"/>
        </w:rPr>
        <w:t>0160300:05:001:0248</w:t>
      </w:r>
      <w:r w:rsidRPr="0082010B">
        <w:rPr>
          <w:sz w:val="28"/>
          <w:szCs w:val="28"/>
        </w:rPr>
        <w:t>) у м. Винники.</w:t>
      </w:r>
    </w:p>
    <w:p w14:paraId="08077B45" w14:textId="7F20ACFA" w:rsidR="0082010B" w:rsidRPr="0082010B" w:rsidRDefault="0082010B" w:rsidP="0082010B">
      <w:pPr>
        <w:jc w:val="both"/>
        <w:rPr>
          <w:sz w:val="28"/>
          <w:szCs w:val="28"/>
        </w:rPr>
      </w:pPr>
      <w:r w:rsidRPr="0082010B">
        <w:rPr>
          <w:sz w:val="28"/>
          <w:szCs w:val="28"/>
        </w:rPr>
        <w:lastRenderedPageBreak/>
        <w:t>2.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Шевченка,9-а (к/н 4610160300:05:001:</w:t>
      </w:r>
      <w:r>
        <w:rPr>
          <w:sz w:val="28"/>
          <w:szCs w:val="28"/>
        </w:rPr>
        <w:t>0248</w:t>
      </w:r>
      <w:r w:rsidRPr="0082010B">
        <w:rPr>
          <w:sz w:val="28"/>
          <w:szCs w:val="28"/>
        </w:rPr>
        <w:t>) у м. Винники.</w:t>
      </w:r>
    </w:p>
    <w:p w14:paraId="2210CD17" w14:textId="573F1322" w:rsidR="0082010B" w:rsidRPr="0082010B" w:rsidRDefault="0082010B" w:rsidP="0082010B">
      <w:pPr>
        <w:jc w:val="both"/>
        <w:rPr>
          <w:sz w:val="28"/>
          <w:szCs w:val="28"/>
        </w:rPr>
      </w:pPr>
      <w:r w:rsidRPr="0082010B">
        <w:rPr>
          <w:sz w:val="28"/>
          <w:szCs w:val="28"/>
        </w:rPr>
        <w:t>3. Індивідуальному житловому будинку, який проектується на земельній ділянці по вул. Шевченка</w:t>
      </w:r>
      <w:r>
        <w:rPr>
          <w:sz w:val="28"/>
          <w:szCs w:val="28"/>
        </w:rPr>
        <w:t>,9-а (к/н 4610160300:05:001:0248</w:t>
      </w:r>
      <w:r w:rsidRPr="0082010B">
        <w:rPr>
          <w:sz w:val="28"/>
          <w:szCs w:val="28"/>
        </w:rPr>
        <w:t>) у м. Винники, присвоїти поштову ад</w:t>
      </w:r>
      <w:r>
        <w:rPr>
          <w:sz w:val="28"/>
          <w:szCs w:val="28"/>
        </w:rPr>
        <w:t>ресу, а саме: вул. Шевченка, 9-ж (к/н 4610160300:05:001:0248</w:t>
      </w:r>
      <w:r w:rsidRPr="0082010B">
        <w:rPr>
          <w:sz w:val="28"/>
          <w:szCs w:val="28"/>
        </w:rPr>
        <w:t>) у м. Винники.</w:t>
      </w:r>
    </w:p>
    <w:p w14:paraId="7998BD6D" w14:textId="1F387B87" w:rsidR="0082010B" w:rsidRPr="0082010B" w:rsidRDefault="0082010B" w:rsidP="0082010B">
      <w:pPr>
        <w:jc w:val="both"/>
        <w:rPr>
          <w:sz w:val="28"/>
          <w:szCs w:val="28"/>
        </w:rPr>
      </w:pPr>
      <w:r>
        <w:rPr>
          <w:sz w:val="28"/>
          <w:szCs w:val="28"/>
        </w:rPr>
        <w:t>4. Зобов'язати гр. Миколіва Р.Я</w:t>
      </w:r>
      <w:r w:rsidRPr="0082010B">
        <w:rPr>
          <w:sz w:val="28"/>
          <w:szCs w:val="28"/>
        </w:rPr>
        <w:t>.:</w:t>
      </w:r>
    </w:p>
    <w:p w14:paraId="73A8023E" w14:textId="77777777" w:rsidR="0082010B" w:rsidRPr="0082010B" w:rsidRDefault="0082010B" w:rsidP="0082010B">
      <w:pPr>
        <w:jc w:val="both"/>
        <w:rPr>
          <w:sz w:val="28"/>
          <w:szCs w:val="28"/>
        </w:rPr>
      </w:pPr>
      <w:r w:rsidRPr="0082010B">
        <w:rPr>
          <w:sz w:val="28"/>
          <w:szCs w:val="28"/>
        </w:rPr>
        <w:t>4.1. Отримати у встановленому порядку технічні умови на інженерне забезпечення об'єкту містобудування.</w:t>
      </w:r>
    </w:p>
    <w:p w14:paraId="0F6B0A46" w14:textId="77777777" w:rsidR="0082010B" w:rsidRPr="0082010B" w:rsidRDefault="0082010B" w:rsidP="0082010B">
      <w:pPr>
        <w:jc w:val="both"/>
        <w:rPr>
          <w:sz w:val="28"/>
          <w:szCs w:val="28"/>
        </w:rPr>
      </w:pPr>
      <w:r w:rsidRPr="0082010B">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1875DBC0" w14:textId="77777777" w:rsidR="0082010B" w:rsidRPr="0082010B" w:rsidRDefault="0082010B" w:rsidP="0082010B">
      <w:pPr>
        <w:jc w:val="both"/>
        <w:rPr>
          <w:sz w:val="28"/>
          <w:szCs w:val="28"/>
        </w:rPr>
      </w:pPr>
      <w:r w:rsidRPr="0082010B">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7C7C10B0" w14:textId="77777777" w:rsidR="0082010B" w:rsidRPr="0082010B" w:rsidRDefault="0082010B" w:rsidP="0082010B">
      <w:pPr>
        <w:jc w:val="both"/>
        <w:rPr>
          <w:sz w:val="28"/>
          <w:szCs w:val="28"/>
        </w:rPr>
      </w:pPr>
      <w:r w:rsidRPr="0082010B">
        <w:rPr>
          <w:sz w:val="28"/>
          <w:szCs w:val="28"/>
        </w:rPr>
        <w:t>4.4. Повідомити про початок виконання будівельних робіт Департамент ДАБІ у</w:t>
      </w:r>
    </w:p>
    <w:p w14:paraId="3E993C21" w14:textId="77777777" w:rsidR="0082010B" w:rsidRPr="0082010B" w:rsidRDefault="0082010B" w:rsidP="0082010B">
      <w:pPr>
        <w:jc w:val="both"/>
        <w:rPr>
          <w:sz w:val="28"/>
          <w:szCs w:val="28"/>
        </w:rPr>
      </w:pPr>
      <w:r w:rsidRPr="0082010B">
        <w:rPr>
          <w:sz w:val="28"/>
          <w:szCs w:val="28"/>
        </w:rPr>
        <w:t>Львівській області та виконавчий комітет Винниківської міської ради.</w:t>
      </w:r>
    </w:p>
    <w:p w14:paraId="17A49223" w14:textId="77777777" w:rsidR="0082010B" w:rsidRPr="0082010B" w:rsidRDefault="0082010B" w:rsidP="0082010B">
      <w:pPr>
        <w:jc w:val="both"/>
        <w:rPr>
          <w:sz w:val="28"/>
          <w:szCs w:val="28"/>
        </w:rPr>
      </w:pPr>
      <w:r w:rsidRPr="0082010B">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1F86FB85" w14:textId="77777777" w:rsidR="0082010B" w:rsidRPr="0082010B" w:rsidRDefault="0082010B" w:rsidP="0082010B">
      <w:pPr>
        <w:jc w:val="both"/>
        <w:rPr>
          <w:sz w:val="28"/>
          <w:szCs w:val="28"/>
        </w:rPr>
      </w:pPr>
      <w:r w:rsidRPr="0082010B">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186BD6A4" w14:textId="77777777" w:rsidR="0082010B" w:rsidRPr="0082010B" w:rsidRDefault="0082010B" w:rsidP="0082010B">
      <w:pPr>
        <w:jc w:val="both"/>
        <w:rPr>
          <w:sz w:val="28"/>
          <w:szCs w:val="28"/>
        </w:rPr>
      </w:pPr>
      <w:r w:rsidRPr="0082010B">
        <w:rPr>
          <w:sz w:val="28"/>
          <w:szCs w:val="28"/>
        </w:rPr>
        <w:t>4.7. Укласти Договір про надання послуг з вивезення побутових відходів</w:t>
      </w:r>
    </w:p>
    <w:p w14:paraId="7C160354" w14:textId="3DB2E4D6" w:rsidR="0082010B" w:rsidRPr="0082010B" w:rsidRDefault="0082010B" w:rsidP="0082010B">
      <w:pPr>
        <w:jc w:val="both"/>
        <w:rPr>
          <w:sz w:val="28"/>
          <w:szCs w:val="28"/>
        </w:rPr>
      </w:pPr>
      <w:r>
        <w:rPr>
          <w:sz w:val="28"/>
          <w:szCs w:val="28"/>
        </w:rPr>
        <w:t>5. Роз’яснити гр. Миколіву Р.Я</w:t>
      </w:r>
      <w:bookmarkStart w:id="1" w:name="_GoBack"/>
      <w:bookmarkEnd w:id="1"/>
      <w:r w:rsidRPr="0082010B">
        <w:rPr>
          <w:sz w:val="28"/>
          <w:szCs w:val="28"/>
        </w:rPr>
        <w:t>., що будівельні роботи можна розпочинати тільки після отримання відповідних дозволів, згідно державних норм та правил.</w:t>
      </w:r>
    </w:p>
    <w:p w14:paraId="738A9EBB" w14:textId="77777777" w:rsidR="0082010B" w:rsidRPr="0082010B" w:rsidRDefault="0082010B" w:rsidP="0082010B">
      <w:pPr>
        <w:jc w:val="both"/>
        <w:rPr>
          <w:sz w:val="28"/>
          <w:szCs w:val="28"/>
        </w:rPr>
      </w:pPr>
      <w:r w:rsidRPr="0082010B">
        <w:rPr>
          <w:sz w:val="28"/>
          <w:szCs w:val="28"/>
        </w:rPr>
        <w:t>6. У разі будівництва будинку загальною площею 300 кв. м. і більше, замовник</w:t>
      </w:r>
    </w:p>
    <w:p w14:paraId="27F85775" w14:textId="77777777" w:rsidR="0082010B" w:rsidRPr="0082010B" w:rsidRDefault="0082010B" w:rsidP="0082010B">
      <w:pPr>
        <w:jc w:val="both"/>
        <w:rPr>
          <w:sz w:val="28"/>
          <w:szCs w:val="28"/>
        </w:rPr>
      </w:pPr>
      <w:r w:rsidRPr="0082010B">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7D3FF027" w14:textId="77777777" w:rsidR="0082010B" w:rsidRPr="0082010B" w:rsidRDefault="0082010B" w:rsidP="0082010B">
      <w:pPr>
        <w:jc w:val="both"/>
        <w:rPr>
          <w:sz w:val="28"/>
          <w:szCs w:val="28"/>
        </w:rPr>
      </w:pPr>
      <w:r w:rsidRPr="0082010B">
        <w:rPr>
          <w:sz w:val="28"/>
          <w:szCs w:val="28"/>
        </w:rPr>
        <w:t>7. Прийняття в експлуатацію об`єкту містобудування без проведення комплексного благоустрою території забороняється.</w:t>
      </w:r>
    </w:p>
    <w:p w14:paraId="18ED0168" w14:textId="77777777" w:rsidR="0082010B" w:rsidRPr="0082010B" w:rsidRDefault="0082010B" w:rsidP="0082010B">
      <w:pPr>
        <w:jc w:val="both"/>
        <w:rPr>
          <w:sz w:val="28"/>
          <w:szCs w:val="28"/>
        </w:rPr>
      </w:pPr>
      <w:r w:rsidRPr="0082010B">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75BA25C" w14:textId="77777777" w:rsidR="0082010B" w:rsidRPr="0082010B" w:rsidRDefault="0082010B" w:rsidP="0082010B">
      <w:pPr>
        <w:jc w:val="both"/>
        <w:rPr>
          <w:sz w:val="28"/>
          <w:szCs w:val="28"/>
        </w:rPr>
      </w:pPr>
    </w:p>
    <w:p w14:paraId="71708A5F" w14:textId="77777777" w:rsidR="0082010B" w:rsidRPr="0082010B" w:rsidRDefault="0082010B" w:rsidP="0082010B">
      <w:pPr>
        <w:jc w:val="both"/>
        <w:rPr>
          <w:sz w:val="28"/>
          <w:szCs w:val="28"/>
        </w:rPr>
      </w:pPr>
    </w:p>
    <w:p w14:paraId="01C471E0" w14:textId="05794E62" w:rsidR="00213958" w:rsidRPr="006F2805" w:rsidRDefault="0082010B" w:rsidP="0082010B">
      <w:pPr>
        <w:jc w:val="both"/>
        <w:rPr>
          <w:sz w:val="28"/>
          <w:szCs w:val="28"/>
        </w:rPr>
      </w:pPr>
      <w:r w:rsidRPr="0082010B">
        <w:rPr>
          <w:sz w:val="28"/>
          <w:szCs w:val="28"/>
        </w:rPr>
        <w:t>В.о. міського голови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4E333" w14:textId="77777777" w:rsidR="004F4A35" w:rsidRDefault="004F4A35">
      <w:r>
        <w:separator/>
      </w:r>
    </w:p>
  </w:endnote>
  <w:endnote w:type="continuationSeparator" w:id="0">
    <w:p w14:paraId="26497E2C" w14:textId="77777777" w:rsidR="004F4A35" w:rsidRDefault="004F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D3AF5" w14:textId="77777777" w:rsidR="004F4A35" w:rsidRDefault="004F4A35">
      <w:r>
        <w:separator/>
      </w:r>
    </w:p>
  </w:footnote>
  <w:footnote w:type="continuationSeparator" w:id="0">
    <w:p w14:paraId="655175CB" w14:textId="77777777" w:rsidR="004F4A35" w:rsidRDefault="004F4A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4F4A35"/>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2010B"/>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DC7F5-BB34-4E8D-B774-F79117F57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77</TotalTime>
  <Pages>1</Pages>
  <Words>2598</Words>
  <Characters>1482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2024-12-10T09:44:00Z</dcterms:modified>
</cp:coreProperties>
</file>