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27.11.2020р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895</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добудову незавершеного будинку на земельній ділянці по вул. Ломоносова (к/н 4610160300:07:002:0436)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BBAAF78" w14:textId="77777777" w:rsidR="00A518BC" w:rsidRPr="00A518BC" w:rsidRDefault="00A518BC" w:rsidP="00A518BC">
      <w:pPr>
        <w:ind w:firstLine="720"/>
        <w:jc w:val="both"/>
        <w:rPr>
          <w:sz w:val="28"/>
          <w:szCs w:val="28"/>
        </w:rPr>
      </w:pPr>
      <w:r w:rsidRPr="00A518BC">
        <w:rPr>
          <w:sz w:val="28"/>
          <w:szCs w:val="28"/>
        </w:rPr>
        <w:t>Керуючись Законами України «Про місцеве самоврядування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05.07.2011p. №103 «Про затвердження Порядку видачі будівельного паспорта забудови земельної ділянки», рішення сесії Винниківської міської ради №470 від 29.03.2012р. «Про</w:t>
      </w:r>
    </w:p>
    <w:p w14:paraId="63EA3DDF" w14:textId="23D36325" w:rsidR="00A518BC" w:rsidRPr="00A518BC" w:rsidRDefault="00A518BC" w:rsidP="00A518BC">
      <w:pPr>
        <w:ind w:firstLine="720"/>
        <w:jc w:val="both"/>
        <w:rPr>
          <w:sz w:val="28"/>
          <w:szCs w:val="28"/>
        </w:rPr>
      </w:pPr>
      <w:r w:rsidRPr="00A518BC">
        <w:rPr>
          <w:sz w:val="28"/>
          <w:szCs w:val="28"/>
        </w:rPr>
        <w:t>видачу будівельних паспортів»,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Уварової Т.С., беручи до уваги Витяг з Державного земельного кадастру про земельну ділянку (н.в НВ -4613091522020 від 18.11.2020р.), Витяг з Державного реєстру речових прав на нерухоме майно про реєстрацію права власності (і.н.в. 205540729 від 27.03.2020) довідку ОКП «БТІ</w:t>
      </w:r>
      <w:r>
        <w:rPr>
          <w:sz w:val="28"/>
          <w:szCs w:val="28"/>
        </w:rPr>
        <w:t xml:space="preserve"> та ЕО» від 13.11.2020p № 1/7712</w:t>
      </w:r>
      <w:r w:rsidRPr="00A518BC">
        <w:rPr>
          <w:sz w:val="28"/>
          <w:szCs w:val="28"/>
        </w:rPr>
        <w:t>, виконавчий комітет Винниківської міської ради —</w:t>
      </w:r>
    </w:p>
    <w:p w14:paraId="2C548574" w14:textId="77777777" w:rsidR="00A518BC" w:rsidRPr="00A518BC" w:rsidRDefault="00A518BC" w:rsidP="00A518BC">
      <w:pPr>
        <w:ind w:firstLine="720"/>
        <w:jc w:val="both"/>
        <w:rPr>
          <w:sz w:val="28"/>
          <w:szCs w:val="28"/>
        </w:rPr>
      </w:pPr>
    </w:p>
    <w:p w14:paraId="41908D21" w14:textId="77777777" w:rsidR="00A518BC" w:rsidRPr="00A518BC" w:rsidRDefault="00A518BC" w:rsidP="00A518BC">
      <w:pPr>
        <w:ind w:firstLine="720"/>
        <w:jc w:val="both"/>
        <w:rPr>
          <w:sz w:val="28"/>
          <w:szCs w:val="28"/>
        </w:rPr>
      </w:pPr>
      <w:r w:rsidRPr="00A518BC">
        <w:rPr>
          <w:sz w:val="28"/>
          <w:szCs w:val="28"/>
        </w:rPr>
        <w:t>ВИРІШИВ:</w:t>
      </w:r>
    </w:p>
    <w:p w14:paraId="61830A98" w14:textId="77777777" w:rsidR="00A518BC" w:rsidRPr="00A518BC" w:rsidRDefault="00A518BC" w:rsidP="00A518BC">
      <w:pPr>
        <w:ind w:firstLine="720"/>
        <w:jc w:val="both"/>
        <w:rPr>
          <w:sz w:val="28"/>
          <w:szCs w:val="28"/>
        </w:rPr>
      </w:pPr>
    </w:p>
    <w:p w14:paraId="7B3A60BA" w14:textId="34B65839" w:rsidR="00A518BC" w:rsidRPr="00A518BC" w:rsidRDefault="00A518BC" w:rsidP="00A518BC">
      <w:pPr>
        <w:ind w:firstLine="720"/>
        <w:jc w:val="both"/>
        <w:rPr>
          <w:sz w:val="28"/>
          <w:szCs w:val="28"/>
        </w:rPr>
      </w:pPr>
      <w:r w:rsidRPr="00A518BC">
        <w:rPr>
          <w:sz w:val="28"/>
          <w:szCs w:val="28"/>
        </w:rPr>
        <w:t xml:space="preserve">1. Видати гр. Уваровій Тетяні Сергіївні будівельний паспорт забудови земельної ділянки на проектування та добудову незавершеного будинку на </w:t>
      </w:r>
      <w:r w:rsidRPr="00A518BC">
        <w:rPr>
          <w:sz w:val="28"/>
          <w:szCs w:val="28"/>
        </w:rPr>
        <w:lastRenderedPageBreak/>
        <w:t>земельній ділянці по вул. Ломоносо</w:t>
      </w:r>
      <w:r>
        <w:rPr>
          <w:sz w:val="28"/>
          <w:szCs w:val="28"/>
        </w:rPr>
        <w:t>ва  (к/н 4610160300:07:002:00436</w:t>
      </w:r>
      <w:r w:rsidRPr="00A518BC">
        <w:rPr>
          <w:sz w:val="28"/>
          <w:szCs w:val="28"/>
        </w:rPr>
        <w:t>) у м. Винники.</w:t>
      </w:r>
    </w:p>
    <w:p w14:paraId="099DB4E9" w14:textId="5CA736D8" w:rsidR="00A518BC" w:rsidRPr="00A518BC" w:rsidRDefault="00A518BC" w:rsidP="00A518BC">
      <w:pPr>
        <w:ind w:firstLine="720"/>
        <w:jc w:val="both"/>
        <w:rPr>
          <w:sz w:val="28"/>
          <w:szCs w:val="28"/>
        </w:rPr>
      </w:pPr>
      <w:r w:rsidRPr="00A518BC">
        <w:rPr>
          <w:sz w:val="28"/>
          <w:szCs w:val="28"/>
        </w:rPr>
        <w:t>2. Доручити відділу містобудування виконати будівельний паспорт забудови земельної ділянки на проектування та добудову незавершеного будинку на земельній ділянці по вул. Ломоносо</w:t>
      </w:r>
      <w:r>
        <w:rPr>
          <w:sz w:val="28"/>
          <w:szCs w:val="28"/>
        </w:rPr>
        <w:t>ва  (к/н 4610160300:07:002:00436</w:t>
      </w:r>
      <w:r w:rsidRPr="00A518BC">
        <w:rPr>
          <w:sz w:val="28"/>
          <w:szCs w:val="28"/>
        </w:rPr>
        <w:t>) у м. Винники.</w:t>
      </w:r>
    </w:p>
    <w:p w14:paraId="02321382" w14:textId="36077F75" w:rsidR="00A518BC" w:rsidRPr="00A518BC" w:rsidRDefault="00A518BC" w:rsidP="00A518BC">
      <w:pPr>
        <w:ind w:firstLine="720"/>
        <w:jc w:val="both"/>
        <w:rPr>
          <w:sz w:val="28"/>
          <w:szCs w:val="28"/>
        </w:rPr>
      </w:pPr>
      <w:r w:rsidRPr="00A518BC">
        <w:rPr>
          <w:sz w:val="28"/>
          <w:szCs w:val="28"/>
        </w:rPr>
        <w:t>3. Індивідуальному житловому будинку, який добудовується на земельній ділянці по вул. Ломонос</w:t>
      </w:r>
      <w:r>
        <w:rPr>
          <w:sz w:val="28"/>
          <w:szCs w:val="28"/>
        </w:rPr>
        <w:t>ова  (к/н 4610160300:07:002:0436</w:t>
      </w:r>
      <w:r w:rsidRPr="00A518BC">
        <w:rPr>
          <w:sz w:val="28"/>
          <w:szCs w:val="28"/>
        </w:rPr>
        <w:t>) у м. Винники, присвоїти поштову адресу</w:t>
      </w:r>
      <w:r>
        <w:rPr>
          <w:sz w:val="28"/>
          <w:szCs w:val="28"/>
        </w:rPr>
        <w:t>, а саме: вул. Ломоносова,100-к  (к/н 4610160300:07:002:0436</w:t>
      </w:r>
      <w:bookmarkStart w:id="1" w:name="_GoBack"/>
      <w:bookmarkEnd w:id="1"/>
      <w:r w:rsidRPr="00A518BC">
        <w:rPr>
          <w:sz w:val="28"/>
          <w:szCs w:val="28"/>
        </w:rPr>
        <w:t>) у м. Винники.</w:t>
      </w:r>
    </w:p>
    <w:p w14:paraId="562312EE" w14:textId="77777777" w:rsidR="00A518BC" w:rsidRPr="00A518BC" w:rsidRDefault="00A518BC" w:rsidP="00A518BC">
      <w:pPr>
        <w:ind w:firstLine="720"/>
        <w:jc w:val="both"/>
        <w:rPr>
          <w:sz w:val="28"/>
          <w:szCs w:val="28"/>
        </w:rPr>
      </w:pPr>
      <w:r w:rsidRPr="00A518BC">
        <w:rPr>
          <w:sz w:val="28"/>
          <w:szCs w:val="28"/>
        </w:rPr>
        <w:t>4. Зобов'язати гр. Уварову Т.С.:</w:t>
      </w:r>
    </w:p>
    <w:p w14:paraId="1A9A10DA" w14:textId="77777777" w:rsidR="00A518BC" w:rsidRPr="00A518BC" w:rsidRDefault="00A518BC" w:rsidP="00A518BC">
      <w:pPr>
        <w:ind w:firstLine="720"/>
        <w:jc w:val="both"/>
        <w:rPr>
          <w:sz w:val="28"/>
          <w:szCs w:val="28"/>
        </w:rPr>
      </w:pPr>
      <w:r w:rsidRPr="00A518BC">
        <w:rPr>
          <w:sz w:val="28"/>
          <w:szCs w:val="28"/>
        </w:rPr>
        <w:t>4.1. Отримати у встановленому порядку технічні умови на інженерне забезпечення об'єкту містобудування.</w:t>
      </w:r>
    </w:p>
    <w:p w14:paraId="23854441" w14:textId="77777777" w:rsidR="00A518BC" w:rsidRPr="00A518BC" w:rsidRDefault="00A518BC" w:rsidP="00A518BC">
      <w:pPr>
        <w:ind w:firstLine="720"/>
        <w:jc w:val="both"/>
        <w:rPr>
          <w:sz w:val="28"/>
          <w:szCs w:val="28"/>
        </w:rPr>
      </w:pPr>
      <w:r w:rsidRPr="00A518BC">
        <w:rPr>
          <w:sz w:val="28"/>
          <w:szCs w:val="28"/>
        </w:rPr>
        <w:t>4.2. При проектуванні будівництві об'єкту містобудування дотримуватись вимог, визначених у будівельному паспорті забудови земельної ділянки.</w:t>
      </w:r>
    </w:p>
    <w:p w14:paraId="4A9828E9" w14:textId="77777777" w:rsidR="00A518BC" w:rsidRPr="00A518BC" w:rsidRDefault="00A518BC" w:rsidP="00A518BC">
      <w:pPr>
        <w:ind w:firstLine="720"/>
        <w:jc w:val="both"/>
        <w:rPr>
          <w:sz w:val="28"/>
          <w:szCs w:val="28"/>
        </w:rPr>
      </w:pPr>
      <w:r w:rsidRPr="00A518BC">
        <w:rPr>
          <w:sz w:val="28"/>
          <w:szCs w:val="28"/>
        </w:rPr>
        <w:t>4.3. Звернутись в Департамент ДАБІ у Львівській області для отримання дозвільних документів, які дають право на початок виконання будівельних робіт.</w:t>
      </w:r>
    </w:p>
    <w:p w14:paraId="4A664E6E" w14:textId="77777777" w:rsidR="00A518BC" w:rsidRPr="00A518BC" w:rsidRDefault="00A518BC" w:rsidP="00A518BC">
      <w:pPr>
        <w:ind w:firstLine="720"/>
        <w:jc w:val="both"/>
        <w:rPr>
          <w:sz w:val="28"/>
          <w:szCs w:val="28"/>
        </w:rPr>
      </w:pPr>
      <w:r w:rsidRPr="00A518BC">
        <w:rPr>
          <w:sz w:val="28"/>
          <w:szCs w:val="28"/>
        </w:rPr>
        <w:t>4.4. Повідомити про початок виконання будівельних робіт Департамент ДАБІ у</w:t>
      </w:r>
    </w:p>
    <w:p w14:paraId="51DBBF5B" w14:textId="77777777" w:rsidR="00A518BC" w:rsidRPr="00A518BC" w:rsidRDefault="00A518BC" w:rsidP="00A518BC">
      <w:pPr>
        <w:ind w:firstLine="720"/>
        <w:jc w:val="both"/>
        <w:rPr>
          <w:sz w:val="28"/>
          <w:szCs w:val="28"/>
        </w:rPr>
      </w:pPr>
      <w:r w:rsidRPr="00A518BC">
        <w:rPr>
          <w:sz w:val="28"/>
          <w:szCs w:val="28"/>
        </w:rPr>
        <w:t>Львівській області та виконавчий комітет Винниківської міської ради.</w:t>
      </w:r>
    </w:p>
    <w:p w14:paraId="7648E763" w14:textId="77777777" w:rsidR="00A518BC" w:rsidRPr="00A518BC" w:rsidRDefault="00A518BC" w:rsidP="00A518BC">
      <w:pPr>
        <w:ind w:firstLine="720"/>
        <w:jc w:val="both"/>
        <w:rPr>
          <w:sz w:val="28"/>
          <w:szCs w:val="28"/>
        </w:rPr>
      </w:pPr>
      <w:r w:rsidRPr="00A518BC">
        <w:rPr>
          <w:sz w:val="28"/>
          <w:szCs w:val="28"/>
        </w:rPr>
        <w:t>4.5. Під час ведення будівельних робіт утримувати в належному стані садову ділянку та прибудинкову територію. Не порушувати права і законні інтереси інших осіб.</w:t>
      </w:r>
    </w:p>
    <w:p w14:paraId="65E1BF4B" w14:textId="77777777" w:rsidR="00A518BC" w:rsidRPr="00A518BC" w:rsidRDefault="00A518BC" w:rsidP="00A518BC">
      <w:pPr>
        <w:ind w:firstLine="720"/>
        <w:jc w:val="both"/>
        <w:rPr>
          <w:sz w:val="28"/>
          <w:szCs w:val="28"/>
        </w:rPr>
      </w:pPr>
      <w:r w:rsidRPr="00A518BC">
        <w:rPr>
          <w:sz w:val="28"/>
          <w:szCs w:val="28"/>
        </w:rPr>
        <w:t>4.6. Після завершення будівельних робіт з будівництва садового будинку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w:t>
      </w:r>
    </w:p>
    <w:p w14:paraId="207483AE" w14:textId="77777777" w:rsidR="00A518BC" w:rsidRPr="00A518BC" w:rsidRDefault="00A518BC" w:rsidP="00A518BC">
      <w:pPr>
        <w:ind w:firstLine="720"/>
        <w:jc w:val="both"/>
        <w:rPr>
          <w:sz w:val="28"/>
          <w:szCs w:val="28"/>
        </w:rPr>
      </w:pPr>
      <w:r w:rsidRPr="00A518BC">
        <w:rPr>
          <w:sz w:val="28"/>
          <w:szCs w:val="28"/>
        </w:rPr>
        <w:t>4.7. Укласти Договір про надання послуг з вивезення побутових відходів</w:t>
      </w:r>
    </w:p>
    <w:p w14:paraId="30EC5F1D" w14:textId="77777777" w:rsidR="00A518BC" w:rsidRPr="00A518BC" w:rsidRDefault="00A518BC" w:rsidP="00A518BC">
      <w:pPr>
        <w:ind w:firstLine="720"/>
        <w:jc w:val="both"/>
        <w:rPr>
          <w:sz w:val="28"/>
          <w:szCs w:val="28"/>
        </w:rPr>
      </w:pPr>
      <w:r w:rsidRPr="00A518BC">
        <w:rPr>
          <w:sz w:val="28"/>
          <w:szCs w:val="28"/>
        </w:rPr>
        <w:t>5. Роз’яснити гр. Уваровій Т.С., що будівельні роботи можна розпочинати тільки після отримання відповідних дозволів, згідно державних норм та правил.</w:t>
      </w:r>
    </w:p>
    <w:p w14:paraId="77099826" w14:textId="77777777" w:rsidR="00A518BC" w:rsidRPr="00A518BC" w:rsidRDefault="00A518BC" w:rsidP="00A518BC">
      <w:pPr>
        <w:ind w:firstLine="720"/>
        <w:jc w:val="both"/>
        <w:rPr>
          <w:sz w:val="28"/>
          <w:szCs w:val="28"/>
        </w:rPr>
      </w:pPr>
      <w:r w:rsidRPr="00A518BC">
        <w:rPr>
          <w:sz w:val="28"/>
          <w:szCs w:val="28"/>
        </w:rPr>
        <w:t>6. У разі будівництва будинку загальною площею 300 кв. м. і більше, замовник</w:t>
      </w:r>
    </w:p>
    <w:p w14:paraId="461EE7FC" w14:textId="77777777" w:rsidR="00A518BC" w:rsidRPr="00A518BC" w:rsidRDefault="00A518BC" w:rsidP="00A518BC">
      <w:pPr>
        <w:ind w:firstLine="720"/>
        <w:jc w:val="both"/>
        <w:rPr>
          <w:sz w:val="28"/>
          <w:szCs w:val="28"/>
        </w:rPr>
      </w:pPr>
      <w:r w:rsidRPr="00A518BC">
        <w:rPr>
          <w:sz w:val="28"/>
          <w:szCs w:val="28"/>
        </w:rPr>
        <w:t>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2AB683E4" w14:textId="77777777" w:rsidR="00A518BC" w:rsidRPr="00A518BC" w:rsidRDefault="00A518BC" w:rsidP="00A518BC">
      <w:pPr>
        <w:ind w:firstLine="720"/>
        <w:jc w:val="both"/>
        <w:rPr>
          <w:sz w:val="28"/>
          <w:szCs w:val="28"/>
        </w:rPr>
      </w:pPr>
      <w:r w:rsidRPr="00A518BC">
        <w:rPr>
          <w:sz w:val="28"/>
          <w:szCs w:val="28"/>
        </w:rPr>
        <w:t>7. Прийняття в експлуатацію об`єкту містобудування без проведення комплексного благоустрою території забороняється.</w:t>
      </w:r>
    </w:p>
    <w:p w14:paraId="36EE9766" w14:textId="77777777" w:rsidR="00A518BC" w:rsidRPr="00A518BC" w:rsidRDefault="00A518BC" w:rsidP="00A518BC">
      <w:pPr>
        <w:ind w:firstLine="720"/>
        <w:jc w:val="both"/>
        <w:rPr>
          <w:sz w:val="28"/>
          <w:szCs w:val="28"/>
        </w:rPr>
      </w:pPr>
      <w:r w:rsidRPr="00A518BC">
        <w:rPr>
          <w:sz w:val="28"/>
          <w:szCs w:val="28"/>
        </w:rPr>
        <w:t>8. 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7A32E829" w14:textId="77777777" w:rsidR="00A518BC" w:rsidRPr="00A518BC" w:rsidRDefault="00A518BC" w:rsidP="00A518BC">
      <w:pPr>
        <w:ind w:firstLine="720"/>
        <w:jc w:val="both"/>
        <w:rPr>
          <w:sz w:val="28"/>
          <w:szCs w:val="28"/>
        </w:rPr>
      </w:pPr>
    </w:p>
    <w:p w14:paraId="0E01715F" w14:textId="77777777" w:rsidR="00A518BC" w:rsidRPr="00A518BC" w:rsidRDefault="00A518BC" w:rsidP="00A518BC">
      <w:pPr>
        <w:ind w:firstLine="720"/>
        <w:jc w:val="both"/>
        <w:rPr>
          <w:sz w:val="28"/>
          <w:szCs w:val="28"/>
        </w:rPr>
      </w:pPr>
    </w:p>
    <w:p w14:paraId="01C471E0" w14:textId="68670261" w:rsidR="00213958" w:rsidRPr="006F2805" w:rsidRDefault="00A518BC" w:rsidP="00A518BC">
      <w:pPr>
        <w:ind w:firstLine="720"/>
        <w:jc w:val="both"/>
        <w:rPr>
          <w:sz w:val="28"/>
          <w:szCs w:val="28"/>
        </w:rPr>
      </w:pPr>
      <w:r w:rsidRPr="00A518BC">
        <w:rPr>
          <w:sz w:val="28"/>
          <w:szCs w:val="28"/>
        </w:rPr>
        <w:t>В.о. міського голови                                                                              Б.Р.Шустер</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20CBB1" w14:textId="77777777" w:rsidR="00AB74AD" w:rsidRDefault="00AB74AD">
      <w:r>
        <w:separator/>
      </w:r>
    </w:p>
  </w:endnote>
  <w:endnote w:type="continuationSeparator" w:id="0">
    <w:p w14:paraId="6469C351" w14:textId="77777777" w:rsidR="00AB74AD" w:rsidRDefault="00AB7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6282B8" w14:textId="77777777" w:rsidR="00AB74AD" w:rsidRDefault="00AB74AD">
      <w:r>
        <w:separator/>
      </w:r>
    </w:p>
  </w:footnote>
  <w:footnote w:type="continuationSeparator" w:id="0">
    <w:p w14:paraId="27AC1F32" w14:textId="77777777" w:rsidR="00AB74AD" w:rsidRDefault="00AB74A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5AC8"/>
    <w:rsid w:val="00016DC8"/>
    <w:rsid w:val="00043711"/>
    <w:rsid w:val="000807BF"/>
    <w:rsid w:val="001125AA"/>
    <w:rsid w:val="00197762"/>
    <w:rsid w:val="001A16D8"/>
    <w:rsid w:val="001A2D70"/>
    <w:rsid w:val="001B0472"/>
    <w:rsid w:val="001B53EB"/>
    <w:rsid w:val="00213958"/>
    <w:rsid w:val="00214B01"/>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143F3"/>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518BC"/>
    <w:rsid w:val="00A769F3"/>
    <w:rsid w:val="00A84DA2"/>
    <w:rsid w:val="00A87585"/>
    <w:rsid w:val="00A9594B"/>
    <w:rsid w:val="00AB74AD"/>
    <w:rsid w:val="00AE7596"/>
    <w:rsid w:val="00B03460"/>
    <w:rsid w:val="00B45B11"/>
    <w:rsid w:val="00B772B4"/>
    <w:rsid w:val="00B82B9B"/>
    <w:rsid w:val="00B92F91"/>
    <w:rsid w:val="00BE7A3D"/>
    <w:rsid w:val="00BF085D"/>
    <w:rsid w:val="00C0271E"/>
    <w:rsid w:val="00C05FE0"/>
    <w:rsid w:val="00C32C7D"/>
    <w:rsid w:val="00C42F0B"/>
    <w:rsid w:val="00C4619E"/>
    <w:rsid w:val="00C746C9"/>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271DF-C9EF-4D3E-8390-08E9D22AC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87</TotalTime>
  <Pages>1</Pages>
  <Words>2635</Words>
  <Characters>1502</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80</cp:revision>
  <cp:lastPrinted>2006-03-17T12:40:00Z</cp:lastPrinted>
  <dcterms:created xsi:type="dcterms:W3CDTF">2018-03-30T16:44:00Z</dcterms:created>
  <dcterms:modified xsi:type="dcterms:W3CDTF">2024-12-10T13:17:00Z</dcterms:modified>
</cp:coreProperties>
</file>