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938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здійсненому на земельній ділянці по вул.Івасюка (к/н 4610160300:03:001:0081)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272E40F" w14:textId="77EFCCF2" w:rsidR="00FB7135" w:rsidRPr="00FB7135" w:rsidRDefault="00FB7135" w:rsidP="00FB7135">
      <w:pPr>
        <w:ind w:firstLine="720"/>
        <w:jc w:val="both"/>
        <w:rPr>
          <w:color w:val="2D2C37"/>
          <w:sz w:val="28"/>
          <w:szCs w:val="28"/>
          <w:lang w:eastAsia="uk-UA"/>
        </w:rPr>
      </w:pPr>
      <w:r w:rsidRPr="00FB7135">
        <w:rPr>
          <w:color w:val="2D2C37"/>
          <w:sz w:val="28"/>
          <w:szCs w:val="28"/>
          <w:shd w:val="clear" w:color="auto" w:fill="FFFFFF"/>
          <w:lang w:eastAsia="uk-UA"/>
        </w:rPr>
        <w:t>Керуючись Законами України «Про місцеве самоврядування в Україні», «Про</w:t>
      </w:r>
      <w:r>
        <w:rPr>
          <w:color w:val="2D2C37"/>
          <w:sz w:val="28"/>
          <w:szCs w:val="28"/>
          <w:shd w:val="clear" w:color="auto" w:fill="FFFFFF"/>
          <w:lang w:eastAsia="uk-UA"/>
        </w:rPr>
        <w:t xml:space="preserve"> </w:t>
      </w:r>
      <w:r w:rsidRPr="00FB7135">
        <w:rPr>
          <w:color w:val="2D2C37"/>
          <w:sz w:val="28"/>
          <w:szCs w:val="28"/>
          <w:lang w:eastAsia="uk-UA"/>
        </w:rPr>
        <w:t>державну реєстр</w:t>
      </w:r>
      <w:r>
        <w:rPr>
          <w:color w:val="2D2C37"/>
          <w:sz w:val="28"/>
          <w:szCs w:val="28"/>
          <w:lang w:eastAsia="uk-UA"/>
        </w:rPr>
        <w:t>ацію речових прав та їх обтяжень</w:t>
      </w:r>
      <w:r w:rsidRPr="00FB7135">
        <w:rPr>
          <w:color w:val="2D2C37"/>
          <w:sz w:val="28"/>
          <w:szCs w:val="28"/>
          <w:lang w:eastAsia="uk-UA"/>
        </w:rPr>
        <w:t>», Постановою КМУ від 02.07.2014р</w:t>
      </w:r>
      <w:r>
        <w:rPr>
          <w:color w:val="2D2C37"/>
          <w:sz w:val="28"/>
          <w:szCs w:val="28"/>
          <w:lang w:eastAsia="uk-UA"/>
        </w:rPr>
        <w:t xml:space="preserve"> </w:t>
      </w:r>
      <w:r w:rsidRPr="00FB7135">
        <w:rPr>
          <w:color w:val="2D2C37"/>
          <w:sz w:val="28"/>
          <w:szCs w:val="28"/>
          <w:lang w:eastAsia="uk-UA"/>
        </w:rPr>
        <w:t>№228 «Про затвердження Положення про Міністерство юстиції України», відповідно до</w:t>
      </w:r>
      <w:r>
        <w:rPr>
          <w:color w:val="2D2C37"/>
          <w:sz w:val="28"/>
          <w:szCs w:val="28"/>
          <w:lang w:eastAsia="uk-UA"/>
        </w:rPr>
        <w:t xml:space="preserve"> </w:t>
      </w:r>
      <w:r w:rsidRPr="00FB7135">
        <w:rPr>
          <w:color w:val="2D2C37"/>
          <w:sz w:val="28"/>
          <w:szCs w:val="28"/>
          <w:lang w:eastAsia="uk-UA"/>
        </w:rPr>
        <w:t>Постанови КМУ від 25.12.2015р. №1127 «Про державну реєстрацію речових прав на</w:t>
      </w:r>
      <w:r>
        <w:rPr>
          <w:color w:val="2D2C37"/>
          <w:sz w:val="28"/>
          <w:szCs w:val="28"/>
          <w:lang w:eastAsia="uk-UA"/>
        </w:rPr>
        <w:t xml:space="preserve"> </w:t>
      </w:r>
      <w:r w:rsidRPr="00FB7135">
        <w:rPr>
          <w:color w:val="2D2C37"/>
          <w:sz w:val="28"/>
          <w:szCs w:val="28"/>
          <w:lang w:eastAsia="uk-UA"/>
        </w:rPr>
        <w:t>нерухоме майно та їх</w:t>
      </w:r>
      <w:r>
        <w:rPr>
          <w:color w:val="2D2C37"/>
          <w:sz w:val="28"/>
          <w:szCs w:val="28"/>
          <w:lang w:eastAsia="uk-UA"/>
        </w:rPr>
        <w:t xml:space="preserve"> обтяжень», відповідно д</w:t>
      </w:r>
      <w:bookmarkStart w:id="1" w:name="_GoBack"/>
      <w:bookmarkEnd w:id="1"/>
      <w:r w:rsidRPr="00FB7135">
        <w:rPr>
          <w:color w:val="2D2C37"/>
          <w:sz w:val="28"/>
          <w:szCs w:val="28"/>
          <w:lang w:eastAsia="uk-UA"/>
        </w:rPr>
        <w:t>о Рішення виконавчого комітету</w:t>
      </w:r>
      <w:r>
        <w:rPr>
          <w:color w:val="2D2C37"/>
          <w:sz w:val="28"/>
          <w:szCs w:val="28"/>
          <w:lang w:eastAsia="uk-UA"/>
        </w:rPr>
        <w:t xml:space="preserve"> </w:t>
      </w:r>
      <w:r w:rsidRPr="00FB7135">
        <w:rPr>
          <w:color w:val="2D2C37"/>
          <w:sz w:val="28"/>
          <w:szCs w:val="28"/>
          <w:lang w:eastAsia="uk-UA"/>
        </w:rPr>
        <w:t>Винниківської міської ради від 26.02.2016р. №50 «Про внесення змін у рішення</w:t>
      </w:r>
      <w:r>
        <w:rPr>
          <w:color w:val="2D2C37"/>
          <w:sz w:val="28"/>
          <w:szCs w:val="28"/>
          <w:lang w:eastAsia="uk-UA"/>
        </w:rPr>
        <w:t xml:space="preserve"> </w:t>
      </w:r>
      <w:r w:rsidRPr="00FB7135">
        <w:rPr>
          <w:color w:val="2D2C37"/>
          <w:sz w:val="28"/>
          <w:szCs w:val="28"/>
          <w:lang w:eastAsia="uk-UA"/>
        </w:rPr>
        <w:t>виконавчого комітету Винниківської міської ради №188 від 19.05.2009 року «Про порядок</w:t>
      </w:r>
      <w:r>
        <w:rPr>
          <w:color w:val="2D2C37"/>
          <w:sz w:val="28"/>
          <w:szCs w:val="28"/>
          <w:lang w:eastAsia="uk-UA"/>
        </w:rPr>
        <w:t xml:space="preserve"> </w:t>
      </w:r>
      <w:r w:rsidRPr="00FB7135">
        <w:rPr>
          <w:color w:val="2D2C37"/>
          <w:sz w:val="28"/>
          <w:szCs w:val="28"/>
          <w:lang w:eastAsia="uk-UA"/>
        </w:rPr>
        <w:t>присвоєння поштових номерів на об'єкти нерухомого майна у м.Винники», Рішення</w:t>
      </w:r>
      <w:r>
        <w:rPr>
          <w:color w:val="2D2C37"/>
          <w:sz w:val="28"/>
          <w:szCs w:val="28"/>
          <w:lang w:eastAsia="uk-UA"/>
        </w:rPr>
        <w:t xml:space="preserve"> </w:t>
      </w:r>
      <w:r w:rsidRPr="00FB7135">
        <w:rPr>
          <w:color w:val="2D2C37"/>
          <w:sz w:val="28"/>
          <w:szCs w:val="28"/>
          <w:lang w:eastAsia="uk-UA"/>
        </w:rPr>
        <w:t>виконавчого комітету Винниківської міської ради від 27.12.2017р. №382, Постановою</w:t>
      </w:r>
      <w:r>
        <w:rPr>
          <w:color w:val="2D2C37"/>
          <w:sz w:val="28"/>
          <w:szCs w:val="28"/>
          <w:lang w:eastAsia="uk-UA"/>
        </w:rPr>
        <w:t xml:space="preserve"> </w:t>
      </w:r>
      <w:r w:rsidRPr="00FB7135">
        <w:rPr>
          <w:color w:val="2D2C37"/>
          <w:sz w:val="28"/>
          <w:szCs w:val="28"/>
          <w:lang w:eastAsia="uk-UA"/>
        </w:rPr>
        <w:t>КМУ від 27.03.2019р. №367 про «Тимчасовий порядок реалізації експериментального</w:t>
      </w:r>
      <w:r>
        <w:rPr>
          <w:color w:val="2D2C37"/>
          <w:sz w:val="28"/>
          <w:szCs w:val="28"/>
          <w:lang w:eastAsia="uk-UA"/>
        </w:rPr>
        <w:t xml:space="preserve"> </w:t>
      </w:r>
      <w:r w:rsidRPr="00FB7135">
        <w:rPr>
          <w:color w:val="2D2C37"/>
          <w:sz w:val="28"/>
          <w:szCs w:val="28"/>
          <w:lang w:eastAsia="uk-UA"/>
        </w:rPr>
        <w:t>проекту з присвоєння адрес об’єктам будівництва та об’єктам нерухомого майна»</w:t>
      </w:r>
      <w:r>
        <w:rPr>
          <w:color w:val="2D2C37"/>
          <w:sz w:val="28"/>
          <w:szCs w:val="28"/>
          <w:lang w:eastAsia="uk-UA"/>
        </w:rPr>
        <w:t xml:space="preserve"> </w:t>
      </w:r>
      <w:r w:rsidRPr="00FB7135">
        <w:rPr>
          <w:color w:val="2D2C37"/>
          <w:sz w:val="28"/>
          <w:szCs w:val="28"/>
          <w:lang w:eastAsia="uk-UA"/>
        </w:rPr>
        <w:t>розглянувши заяву гр. Сидоровича Р.Я., беручи до уваги Витяг з Державного реєстру</w:t>
      </w:r>
      <w:r>
        <w:rPr>
          <w:color w:val="2D2C37"/>
          <w:sz w:val="28"/>
          <w:szCs w:val="28"/>
          <w:lang w:eastAsia="uk-UA"/>
        </w:rPr>
        <w:t xml:space="preserve"> </w:t>
      </w:r>
      <w:r w:rsidRPr="00FB7135">
        <w:rPr>
          <w:color w:val="2D2C37"/>
          <w:sz w:val="28"/>
          <w:szCs w:val="28"/>
          <w:lang w:eastAsia="uk-UA"/>
        </w:rPr>
        <w:t>речових прав на нерухоме майно про реєстрацію права власності (і.н.в. 205339086 від</w:t>
      </w:r>
      <w:r>
        <w:rPr>
          <w:color w:val="2D2C37"/>
          <w:sz w:val="28"/>
          <w:szCs w:val="28"/>
          <w:lang w:eastAsia="uk-UA"/>
        </w:rPr>
        <w:t xml:space="preserve"> </w:t>
      </w:r>
      <w:r w:rsidRPr="00FB7135">
        <w:rPr>
          <w:color w:val="2D2C37"/>
          <w:sz w:val="28"/>
          <w:szCs w:val="28"/>
          <w:lang w:eastAsia="uk-UA"/>
        </w:rPr>
        <w:t>25.03.2020р.), Декларацію про готовність до експлуатації об’єкта, будівництво якого</w:t>
      </w:r>
      <w:r>
        <w:rPr>
          <w:color w:val="2D2C37"/>
          <w:sz w:val="28"/>
          <w:szCs w:val="28"/>
          <w:lang w:eastAsia="uk-UA"/>
        </w:rPr>
        <w:t xml:space="preserve"> </w:t>
      </w:r>
      <w:r w:rsidRPr="00FB7135">
        <w:rPr>
          <w:color w:val="2D2C37"/>
          <w:sz w:val="28"/>
          <w:szCs w:val="28"/>
          <w:lang w:eastAsia="uk-UA"/>
        </w:rPr>
        <w:t>здійснено на підставі будівельного паспорта, зареєстроване в Департаменті ДАБІ у</w:t>
      </w:r>
      <w:r>
        <w:rPr>
          <w:color w:val="2D2C37"/>
          <w:sz w:val="28"/>
          <w:szCs w:val="28"/>
          <w:lang w:eastAsia="uk-UA"/>
        </w:rPr>
        <w:t xml:space="preserve"> </w:t>
      </w:r>
      <w:r w:rsidRPr="00FB7135">
        <w:rPr>
          <w:color w:val="2D2C37"/>
          <w:sz w:val="28"/>
          <w:szCs w:val="28"/>
          <w:lang w:eastAsia="uk-UA"/>
        </w:rPr>
        <w:t>Львівській обл. від 28.07.2020р. №ЛВ 101200724386, виконавчий комітет Винниківської</w:t>
      </w:r>
      <w:r>
        <w:rPr>
          <w:color w:val="2D2C37"/>
          <w:sz w:val="28"/>
          <w:szCs w:val="28"/>
          <w:lang w:eastAsia="uk-UA"/>
        </w:rPr>
        <w:t xml:space="preserve"> </w:t>
      </w:r>
      <w:r w:rsidRPr="00FB7135">
        <w:rPr>
          <w:color w:val="2D2C37"/>
          <w:sz w:val="28"/>
          <w:szCs w:val="28"/>
          <w:lang w:eastAsia="uk-UA"/>
        </w:rPr>
        <w:t>міської ради -</w:t>
      </w:r>
    </w:p>
    <w:p w14:paraId="5CA3D7EF" w14:textId="77777777" w:rsidR="00FB7135" w:rsidRPr="00FB7135" w:rsidRDefault="00FB7135" w:rsidP="00FB7135">
      <w:pPr>
        <w:shd w:val="clear" w:color="auto" w:fill="FFFFFF"/>
        <w:jc w:val="both"/>
        <w:rPr>
          <w:color w:val="2D2C37"/>
          <w:sz w:val="28"/>
          <w:szCs w:val="28"/>
          <w:lang w:eastAsia="uk-UA"/>
        </w:rPr>
      </w:pPr>
    </w:p>
    <w:p w14:paraId="508B9B23" w14:textId="77777777" w:rsidR="00FB7135" w:rsidRPr="00FB7135" w:rsidRDefault="00FB7135" w:rsidP="00FB7135">
      <w:pPr>
        <w:shd w:val="clear" w:color="auto" w:fill="FFFFFF"/>
        <w:jc w:val="center"/>
        <w:rPr>
          <w:color w:val="2D2C37"/>
          <w:sz w:val="28"/>
          <w:szCs w:val="28"/>
          <w:lang w:eastAsia="uk-UA"/>
        </w:rPr>
      </w:pPr>
      <w:r w:rsidRPr="00FB7135">
        <w:rPr>
          <w:color w:val="2D2C37"/>
          <w:sz w:val="28"/>
          <w:szCs w:val="28"/>
          <w:lang w:eastAsia="uk-UA"/>
        </w:rPr>
        <w:t>ВИРІШИВ:</w:t>
      </w:r>
    </w:p>
    <w:p w14:paraId="13D209F3" w14:textId="77777777" w:rsidR="00FB7135" w:rsidRPr="00FB7135" w:rsidRDefault="00FB7135" w:rsidP="00FB7135">
      <w:pPr>
        <w:shd w:val="clear" w:color="auto" w:fill="FFFFFF"/>
        <w:jc w:val="both"/>
        <w:rPr>
          <w:color w:val="2D2C37"/>
          <w:sz w:val="28"/>
          <w:szCs w:val="28"/>
          <w:lang w:eastAsia="uk-UA"/>
        </w:rPr>
      </w:pPr>
    </w:p>
    <w:p w14:paraId="7BD47E2C" w14:textId="77777777" w:rsidR="00FB7135" w:rsidRPr="00FB7135" w:rsidRDefault="00FB7135" w:rsidP="00FB7135">
      <w:pPr>
        <w:shd w:val="clear" w:color="auto" w:fill="FFFFFF"/>
        <w:jc w:val="both"/>
        <w:rPr>
          <w:color w:val="2D2C37"/>
          <w:sz w:val="28"/>
          <w:szCs w:val="28"/>
          <w:lang w:eastAsia="uk-UA"/>
        </w:rPr>
      </w:pPr>
      <w:r w:rsidRPr="00FB7135">
        <w:rPr>
          <w:color w:val="2D2C37"/>
          <w:sz w:val="28"/>
          <w:szCs w:val="28"/>
          <w:lang w:eastAsia="uk-UA"/>
        </w:rPr>
        <w:t>І. Індивідуальному житловому будинку здійсненому на земельній ділянці по</w:t>
      </w:r>
    </w:p>
    <w:p w14:paraId="7828F763" w14:textId="3812BC36" w:rsidR="00FB7135" w:rsidRPr="00FB7135" w:rsidRDefault="00FB7135" w:rsidP="00FB7135">
      <w:pPr>
        <w:shd w:val="clear" w:color="auto" w:fill="FFFFFF"/>
        <w:jc w:val="both"/>
        <w:rPr>
          <w:color w:val="2D2C37"/>
          <w:sz w:val="28"/>
          <w:szCs w:val="28"/>
          <w:lang w:eastAsia="uk-UA"/>
        </w:rPr>
      </w:pPr>
      <w:r w:rsidRPr="00FB7135">
        <w:rPr>
          <w:color w:val="2D2C37"/>
          <w:sz w:val="28"/>
          <w:szCs w:val="28"/>
          <w:lang w:eastAsia="uk-UA"/>
        </w:rPr>
        <w:t>вул. Івасюка (к/н 4610160300:03</w:t>
      </w:r>
      <w:r>
        <w:rPr>
          <w:color w:val="2D2C37"/>
          <w:sz w:val="28"/>
          <w:szCs w:val="28"/>
          <w:lang w:eastAsia="uk-UA"/>
        </w:rPr>
        <w:t>:001:0081) у м. Винники присвоїт</w:t>
      </w:r>
      <w:r w:rsidRPr="00FB7135">
        <w:rPr>
          <w:color w:val="2D2C37"/>
          <w:sz w:val="28"/>
          <w:szCs w:val="28"/>
          <w:lang w:eastAsia="uk-UA"/>
        </w:rPr>
        <w:t>и поштову адресу, а</w:t>
      </w:r>
      <w:r>
        <w:rPr>
          <w:color w:val="2D2C37"/>
          <w:sz w:val="28"/>
          <w:szCs w:val="28"/>
          <w:lang w:eastAsia="uk-UA"/>
        </w:rPr>
        <w:t xml:space="preserve"> </w:t>
      </w:r>
      <w:r w:rsidRPr="00FB7135">
        <w:rPr>
          <w:color w:val="2D2C37"/>
          <w:sz w:val="28"/>
          <w:szCs w:val="28"/>
          <w:lang w:eastAsia="uk-UA"/>
        </w:rPr>
        <w:t>саме: вул. Івасюка, 39 (к/н 4610160300:03:001:0081) у м. Винники.</w:t>
      </w:r>
    </w:p>
    <w:p w14:paraId="77087E77" w14:textId="4BFAD406" w:rsidR="00FB7135" w:rsidRPr="00FB7135" w:rsidRDefault="00FB7135" w:rsidP="00FB7135">
      <w:pPr>
        <w:shd w:val="clear" w:color="auto" w:fill="FFFFFF"/>
        <w:jc w:val="both"/>
        <w:rPr>
          <w:color w:val="2D2C37"/>
          <w:sz w:val="28"/>
          <w:szCs w:val="28"/>
          <w:lang w:eastAsia="uk-UA"/>
        </w:rPr>
      </w:pPr>
      <w:r w:rsidRPr="00FB7135">
        <w:rPr>
          <w:color w:val="2D2C37"/>
          <w:sz w:val="28"/>
          <w:szCs w:val="28"/>
          <w:lang w:eastAsia="uk-UA"/>
        </w:rPr>
        <w:lastRenderedPageBreak/>
        <w:t>2. Контроль за виконанням даного рішення покласти на заступника міського голови з</w:t>
      </w:r>
      <w:r>
        <w:rPr>
          <w:color w:val="2D2C37"/>
          <w:sz w:val="28"/>
          <w:szCs w:val="28"/>
          <w:lang w:eastAsia="uk-UA"/>
        </w:rPr>
        <w:t xml:space="preserve"> </w:t>
      </w:r>
      <w:r w:rsidRPr="00FB7135">
        <w:rPr>
          <w:color w:val="2D2C37"/>
          <w:sz w:val="28"/>
          <w:szCs w:val="28"/>
          <w:lang w:eastAsia="uk-UA"/>
        </w:rPr>
        <w:t>питань житлово-комунального господарства та фінансової політики.</w:t>
      </w:r>
    </w:p>
    <w:p w14:paraId="1BE8852E" w14:textId="77777777" w:rsidR="00FB7135" w:rsidRPr="00FB7135" w:rsidRDefault="00FB7135" w:rsidP="00FB7135">
      <w:pPr>
        <w:shd w:val="clear" w:color="auto" w:fill="FFFFFF"/>
        <w:jc w:val="both"/>
        <w:rPr>
          <w:color w:val="2D2C37"/>
          <w:sz w:val="28"/>
          <w:szCs w:val="28"/>
          <w:lang w:eastAsia="uk-UA"/>
        </w:rPr>
      </w:pPr>
    </w:p>
    <w:p w14:paraId="424A098E" w14:textId="77777777" w:rsidR="00FB7135" w:rsidRPr="00FB7135" w:rsidRDefault="00FB7135" w:rsidP="00FB7135">
      <w:pPr>
        <w:shd w:val="clear" w:color="auto" w:fill="FFFFFF"/>
        <w:jc w:val="both"/>
        <w:rPr>
          <w:color w:val="2D2C37"/>
          <w:sz w:val="28"/>
          <w:szCs w:val="28"/>
          <w:lang w:eastAsia="uk-UA"/>
        </w:rPr>
      </w:pPr>
    </w:p>
    <w:p w14:paraId="68E96E4A" w14:textId="47184491" w:rsidR="00FB7135" w:rsidRPr="00FB7135" w:rsidRDefault="00FB7135" w:rsidP="00FB7135">
      <w:pPr>
        <w:shd w:val="clear" w:color="auto" w:fill="FFFFFF"/>
        <w:jc w:val="both"/>
        <w:rPr>
          <w:color w:val="2D2C37"/>
          <w:sz w:val="28"/>
          <w:szCs w:val="28"/>
          <w:lang w:eastAsia="uk-UA"/>
        </w:rPr>
      </w:pPr>
      <w:r w:rsidRPr="00FB7135">
        <w:rPr>
          <w:color w:val="2D2C37"/>
          <w:sz w:val="28"/>
          <w:szCs w:val="28"/>
          <w:lang w:eastAsia="uk-UA"/>
        </w:rPr>
        <w:t>В.о. міського голови</w:t>
      </w:r>
      <w:r>
        <w:rPr>
          <w:color w:val="2D2C37"/>
          <w:sz w:val="28"/>
          <w:szCs w:val="28"/>
          <w:lang w:eastAsia="uk-UA"/>
        </w:rPr>
        <w:tab/>
      </w:r>
      <w:r>
        <w:rPr>
          <w:color w:val="2D2C37"/>
          <w:sz w:val="28"/>
          <w:szCs w:val="28"/>
          <w:lang w:eastAsia="uk-UA"/>
        </w:rPr>
        <w:tab/>
      </w:r>
      <w:r>
        <w:rPr>
          <w:color w:val="2D2C37"/>
          <w:sz w:val="28"/>
          <w:szCs w:val="28"/>
          <w:lang w:eastAsia="uk-UA"/>
        </w:rPr>
        <w:tab/>
      </w:r>
      <w:r>
        <w:rPr>
          <w:color w:val="2D2C37"/>
          <w:sz w:val="28"/>
          <w:szCs w:val="28"/>
          <w:lang w:eastAsia="uk-UA"/>
        </w:rPr>
        <w:tab/>
      </w:r>
      <w:r>
        <w:rPr>
          <w:color w:val="2D2C37"/>
          <w:sz w:val="28"/>
          <w:szCs w:val="28"/>
          <w:lang w:eastAsia="uk-UA"/>
        </w:rPr>
        <w:tab/>
      </w:r>
      <w:r>
        <w:rPr>
          <w:color w:val="2D2C37"/>
          <w:sz w:val="28"/>
          <w:szCs w:val="28"/>
          <w:lang w:eastAsia="uk-UA"/>
        </w:rPr>
        <w:tab/>
      </w:r>
      <w:r>
        <w:rPr>
          <w:color w:val="2D2C37"/>
          <w:sz w:val="28"/>
          <w:szCs w:val="28"/>
          <w:lang w:eastAsia="uk-UA"/>
        </w:rPr>
        <w:tab/>
      </w:r>
      <w:r w:rsidRPr="00FB7135">
        <w:rPr>
          <w:color w:val="2D2C37"/>
          <w:sz w:val="28"/>
          <w:szCs w:val="28"/>
          <w:lang w:eastAsia="uk-UA"/>
        </w:rPr>
        <w:t>Б.Р.Шустер</w:t>
      </w:r>
    </w:p>
    <w:p w14:paraId="01C471E0" w14:textId="77777777" w:rsidR="00213958" w:rsidRPr="006F2805" w:rsidRDefault="00213958" w:rsidP="00FB7135">
      <w:pPr>
        <w:spacing w:after="160" w:line="259" w:lineRule="auto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2B49A7" w14:textId="77777777" w:rsidR="00B9773C" w:rsidRDefault="00B9773C">
      <w:r>
        <w:separator/>
      </w:r>
    </w:p>
  </w:endnote>
  <w:endnote w:type="continuationSeparator" w:id="0">
    <w:p w14:paraId="602C3C16" w14:textId="77777777" w:rsidR="00B9773C" w:rsidRDefault="00B97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4E06C3" w14:textId="77777777" w:rsidR="00B9773C" w:rsidRDefault="00B9773C">
      <w:r>
        <w:separator/>
      </w:r>
    </w:p>
  </w:footnote>
  <w:footnote w:type="continuationSeparator" w:id="0">
    <w:p w14:paraId="3AF5111D" w14:textId="77777777" w:rsidR="00B9773C" w:rsidRDefault="00B977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22FF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9773C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B713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1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3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9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4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1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2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9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1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9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3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7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6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7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36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1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7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7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0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7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6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53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1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E38DA3-4C6C-467B-886B-A3CA1D24F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94</TotalTime>
  <Pages>2</Pages>
  <Words>1366</Words>
  <Characters>780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2024-12-17T13:34:00Z</dcterms:modified>
</cp:coreProperties>
</file>