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на «Капітальний ремонт дороги по вул.Загороддя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1F38C1" w14:textId="77777777" w:rsidR="007A6A05" w:rsidRPr="004903CB" w:rsidRDefault="007A6A05" w:rsidP="007A6A05">
      <w:pPr>
        <w:ind w:firstLine="720"/>
        <w:jc w:val="both"/>
        <w:rPr>
          <w:sz w:val="28"/>
          <w:szCs w:val="28"/>
        </w:rPr>
      </w:pPr>
      <w:r w:rsidRPr="004903CB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на виконання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рішення Винниківської міської ради від 05.12.2019 року № 2178 «Про міський бюджет м.Винники на 2020 рік » (зі змінами та доповненнями), відповідно до пункту 4 постанови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Кабінету Міністрів України від 11 травня 2011 року №560 «Про затвердження Порядку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затвердження проектів будівництва і проведення їх експертизи та визнання такими, що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втратили чинність , деяких постанов Кабінету Міністрів України» ( зі змінами та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доповненнями), виконавчий комітет Винниківської міської ради:</w:t>
      </w:r>
    </w:p>
    <w:p w14:paraId="41D12538" w14:textId="77777777" w:rsidR="007A6A05" w:rsidRPr="004903CB" w:rsidRDefault="007A6A05" w:rsidP="007A6A05">
      <w:pPr>
        <w:jc w:val="both"/>
        <w:rPr>
          <w:sz w:val="28"/>
          <w:szCs w:val="28"/>
        </w:rPr>
      </w:pPr>
    </w:p>
    <w:p w14:paraId="0F8DBEC5" w14:textId="77777777" w:rsidR="007A6A05" w:rsidRPr="004903CB" w:rsidRDefault="007A6A05" w:rsidP="007A6A05">
      <w:pPr>
        <w:jc w:val="center"/>
        <w:rPr>
          <w:sz w:val="28"/>
          <w:szCs w:val="28"/>
        </w:rPr>
      </w:pPr>
      <w:r w:rsidRPr="004903CB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4903CB">
        <w:rPr>
          <w:sz w:val="28"/>
          <w:szCs w:val="28"/>
        </w:rPr>
        <w:t>ШИВ:</w:t>
      </w:r>
    </w:p>
    <w:p w14:paraId="4BDC54D9" w14:textId="77777777" w:rsidR="007A6A05" w:rsidRPr="004903CB" w:rsidRDefault="007A6A05" w:rsidP="007A6A05">
      <w:pPr>
        <w:jc w:val="both"/>
        <w:rPr>
          <w:sz w:val="28"/>
          <w:szCs w:val="28"/>
        </w:rPr>
      </w:pPr>
    </w:p>
    <w:p w14:paraId="55DB9078" w14:textId="7B18EB33" w:rsidR="007A6A05" w:rsidRDefault="007A6A05" w:rsidP="007A6A05">
      <w:pPr>
        <w:jc w:val="both"/>
        <w:rPr>
          <w:sz w:val="28"/>
        </w:rPr>
      </w:pPr>
      <w:r w:rsidRPr="004903CB">
        <w:rPr>
          <w:sz w:val="28"/>
          <w:szCs w:val="28"/>
        </w:rPr>
        <w:t>1. Затвердити проект</w:t>
      </w:r>
      <w:r>
        <w:rPr>
          <w:sz w:val="28"/>
          <w:szCs w:val="28"/>
        </w:rPr>
        <w:t>но-кошторисну документацію на «</w:t>
      </w:r>
      <w:r w:rsidRPr="004903CB">
        <w:rPr>
          <w:sz w:val="28"/>
          <w:szCs w:val="28"/>
        </w:rPr>
        <w:t xml:space="preserve">Капітальний ремонт </w:t>
      </w:r>
      <w:r w:rsidRPr="007A6A05">
        <w:rPr>
          <w:sz w:val="28"/>
        </w:rPr>
        <w:t>дороги по вул.Загороддя  у м.Винники»</w:t>
      </w:r>
      <w:r>
        <w:rPr>
          <w:sz w:val="28"/>
        </w:rPr>
        <w:t>.</w:t>
      </w:r>
    </w:p>
    <w:p w14:paraId="06040947" w14:textId="77777777" w:rsidR="007A6A05" w:rsidRDefault="007A6A05" w:rsidP="007A6A05">
      <w:pPr>
        <w:jc w:val="both"/>
        <w:rPr>
          <w:b/>
          <w:sz w:val="28"/>
        </w:rPr>
      </w:pPr>
      <w:bookmarkStart w:id="1" w:name="_GoBack"/>
      <w:bookmarkEnd w:id="1"/>
    </w:p>
    <w:p w14:paraId="1C8B39D3" w14:textId="52FD2E06" w:rsidR="007A6A05" w:rsidRPr="004903CB" w:rsidRDefault="007A6A05" w:rsidP="007A6A05">
      <w:pPr>
        <w:jc w:val="both"/>
        <w:rPr>
          <w:sz w:val="28"/>
          <w:szCs w:val="28"/>
        </w:rPr>
      </w:pPr>
      <w:r w:rsidRPr="004903CB">
        <w:rPr>
          <w:sz w:val="28"/>
          <w:szCs w:val="28"/>
        </w:rPr>
        <w:t>2. Контроль за виконанням даного рішення покласти на заступника міського голови з питань</w:t>
      </w:r>
      <w:r>
        <w:rPr>
          <w:sz w:val="28"/>
          <w:szCs w:val="28"/>
        </w:rPr>
        <w:t xml:space="preserve"> </w:t>
      </w:r>
      <w:r w:rsidRPr="004903CB">
        <w:rPr>
          <w:sz w:val="28"/>
          <w:szCs w:val="28"/>
        </w:rPr>
        <w:t>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2436040F" w14:textId="77777777" w:rsidR="007A6A05" w:rsidRPr="004903CB" w:rsidRDefault="007A6A05" w:rsidP="007A6A05">
      <w:pPr>
        <w:jc w:val="both"/>
        <w:rPr>
          <w:sz w:val="28"/>
          <w:szCs w:val="28"/>
        </w:rPr>
      </w:pPr>
    </w:p>
    <w:p w14:paraId="474673F6" w14:textId="77777777" w:rsidR="007A6A05" w:rsidRPr="004903CB" w:rsidRDefault="007A6A05" w:rsidP="007A6A05">
      <w:pPr>
        <w:jc w:val="both"/>
        <w:rPr>
          <w:sz w:val="28"/>
          <w:szCs w:val="28"/>
        </w:rPr>
      </w:pPr>
    </w:p>
    <w:p w14:paraId="74DB8D44" w14:textId="77777777" w:rsidR="007A6A05" w:rsidRPr="004903CB" w:rsidRDefault="007A6A05" w:rsidP="007A6A05">
      <w:pPr>
        <w:jc w:val="both"/>
        <w:rPr>
          <w:sz w:val="28"/>
          <w:szCs w:val="28"/>
        </w:rPr>
      </w:pPr>
      <w:r>
        <w:rPr>
          <w:sz w:val="28"/>
          <w:szCs w:val="28"/>
        </w:rPr>
        <w:t>В.о.</w:t>
      </w:r>
      <w:r w:rsidRPr="004903CB">
        <w:rPr>
          <w:sz w:val="28"/>
          <w:szCs w:val="28"/>
        </w:rPr>
        <w:t xml:space="preserve"> міського голови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903CB">
        <w:rPr>
          <w:sz w:val="28"/>
          <w:szCs w:val="28"/>
        </w:rPr>
        <w:t>Б.Шустер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250EA" w14:textId="77777777" w:rsidR="004138CC" w:rsidRDefault="004138CC">
      <w:r>
        <w:separator/>
      </w:r>
    </w:p>
  </w:endnote>
  <w:endnote w:type="continuationSeparator" w:id="0">
    <w:p w14:paraId="4F548198" w14:textId="77777777" w:rsidR="004138CC" w:rsidRDefault="00413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F2449A" w14:textId="77777777" w:rsidR="004138CC" w:rsidRDefault="004138CC">
      <w:r>
        <w:separator/>
      </w:r>
    </w:p>
  </w:footnote>
  <w:footnote w:type="continuationSeparator" w:id="0">
    <w:p w14:paraId="298453B7" w14:textId="77777777" w:rsidR="004138CC" w:rsidRDefault="004138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38C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6A05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547DD-4087-4D44-8DA7-7856D1EBB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2025-01-16T09:04:00Z</dcterms:modified>
</cp:coreProperties>
</file>