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"Капітальний ремонт басейну  у СШ I-III ст.№29 на вул.Сухомлинського, 6 м.Винники у м.Львові"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192A15E0" w:rsidR="00213958" w:rsidRDefault="00964BBC" w:rsidP="00964B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Керуючись Законом України «Про місцеве самоврядування в Україні», відповідно до пункту 4 постанови Кабінету Міністрів України від 11 травня 2011 року №560 «Про затвердження Порядку </w:t>
      </w:r>
      <w:r>
        <w:rPr>
          <w:sz w:val="28"/>
          <w:szCs w:val="28"/>
        </w:rPr>
        <w:t>затвердження</w:t>
      </w:r>
      <w:r>
        <w:rPr>
          <w:sz w:val="28"/>
          <w:szCs w:val="28"/>
        </w:rPr>
        <w:t xml:space="preserve"> проектів будівництва і проведення їх експертизи та визнання такими, що втратили чинність, деяких постанов Кабінету Міністрів України (зі змінами), виконавчий комітет Винниківської міської ради:</w:t>
      </w:r>
    </w:p>
    <w:p w14:paraId="7E95EED7" w14:textId="58F89E59" w:rsidR="00964BBC" w:rsidRDefault="00964BBC" w:rsidP="00964BBC">
      <w:pPr>
        <w:jc w:val="both"/>
        <w:rPr>
          <w:sz w:val="28"/>
          <w:szCs w:val="28"/>
        </w:rPr>
      </w:pPr>
    </w:p>
    <w:p w14:paraId="54DF9A11" w14:textId="7F9B7765" w:rsidR="00964BBC" w:rsidRDefault="00493BD1" w:rsidP="00964BB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0A40514F" w14:textId="607C01AA" w:rsidR="00493BD1" w:rsidRDefault="00493BD1" w:rsidP="00964BBC">
      <w:pPr>
        <w:jc w:val="center"/>
        <w:rPr>
          <w:sz w:val="28"/>
          <w:szCs w:val="28"/>
        </w:rPr>
      </w:pPr>
    </w:p>
    <w:p w14:paraId="0ACBAEF6" w14:textId="04714CD1" w:rsidR="00493BD1" w:rsidRDefault="00493BD1" w:rsidP="00493BD1">
      <w:pPr>
        <w:rPr>
          <w:sz w:val="28"/>
        </w:rPr>
      </w:pPr>
      <w:r>
        <w:rPr>
          <w:sz w:val="28"/>
          <w:szCs w:val="28"/>
        </w:rPr>
        <w:t xml:space="preserve">1. Затвердити проектно-кошторисну документацію </w:t>
      </w:r>
      <w:r w:rsidRPr="00493BD1">
        <w:rPr>
          <w:sz w:val="28"/>
        </w:rPr>
        <w:t>"Капітальний ремонт басейну  у СШ I-III ст.№29 на вул.Сухомлинського, 6 м.Винники у м.Львові" (коригування)</w:t>
      </w:r>
      <w:r>
        <w:rPr>
          <w:sz w:val="28"/>
        </w:rPr>
        <w:t>.</w:t>
      </w:r>
    </w:p>
    <w:p w14:paraId="099C91D2" w14:textId="5692D8FD" w:rsidR="00493BD1" w:rsidRDefault="00493BD1" w:rsidP="00493BD1">
      <w:pPr>
        <w:rPr>
          <w:sz w:val="28"/>
        </w:rPr>
      </w:pPr>
    </w:p>
    <w:p w14:paraId="5A9B487C" w14:textId="33B6FAAF" w:rsidR="00493BD1" w:rsidRDefault="00493BD1" w:rsidP="00493BD1">
      <w:pPr>
        <w:rPr>
          <w:sz w:val="28"/>
        </w:rPr>
      </w:pPr>
      <w:r>
        <w:rPr>
          <w:sz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DBBDBD3" w14:textId="7AECF5BB" w:rsidR="00493BD1" w:rsidRDefault="00493BD1" w:rsidP="00493BD1">
      <w:pPr>
        <w:rPr>
          <w:sz w:val="28"/>
        </w:rPr>
      </w:pPr>
    </w:p>
    <w:p w14:paraId="6F9BFD18" w14:textId="4E496CCA" w:rsidR="00493BD1" w:rsidRDefault="00493BD1" w:rsidP="00493BD1">
      <w:pPr>
        <w:rPr>
          <w:sz w:val="28"/>
        </w:rPr>
      </w:pPr>
    </w:p>
    <w:p w14:paraId="71DF70F3" w14:textId="64FB93E3" w:rsidR="00493BD1" w:rsidRPr="00493BD1" w:rsidRDefault="00493BD1" w:rsidP="00493BD1">
      <w:r>
        <w:rPr>
          <w:sz w:val="28"/>
        </w:rPr>
        <w:t>Заступник міського голови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Б.Р.Шустер</w:t>
      </w:r>
      <w:bookmarkStart w:id="1" w:name="_GoBack"/>
      <w:bookmarkEnd w:id="1"/>
    </w:p>
    <w:p w14:paraId="1058B8EB" w14:textId="000DD696" w:rsidR="00493BD1" w:rsidRPr="006F2805" w:rsidRDefault="00493BD1" w:rsidP="00493BD1">
      <w:pPr>
        <w:jc w:val="both"/>
        <w:rPr>
          <w:sz w:val="28"/>
          <w:szCs w:val="28"/>
        </w:rPr>
      </w:pPr>
    </w:p>
    <w:sectPr w:rsidR="00493BD1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80FC6" w14:textId="77777777" w:rsidR="00250D32" w:rsidRDefault="00250D32">
      <w:r>
        <w:separator/>
      </w:r>
    </w:p>
  </w:endnote>
  <w:endnote w:type="continuationSeparator" w:id="0">
    <w:p w14:paraId="7EC17390" w14:textId="77777777" w:rsidR="00250D32" w:rsidRDefault="0025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C2DF6" w14:textId="77777777" w:rsidR="00250D32" w:rsidRDefault="00250D32">
      <w:r>
        <w:separator/>
      </w:r>
    </w:p>
  </w:footnote>
  <w:footnote w:type="continuationSeparator" w:id="0">
    <w:p w14:paraId="0B5F7D42" w14:textId="77777777" w:rsidR="00250D32" w:rsidRDefault="00250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0D3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3BD1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4BB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9EF99-10E0-4E71-838C-6BAE8D83C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88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2025-01-21T09:14:00Z</dcterms:modified>
</cp:coreProperties>
</file>