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 Капітальний ремонт дороги по вул. Букова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AC456B" w14:textId="77777777" w:rsidR="00DC0AB1" w:rsidRPr="00DC0AB1" w:rsidRDefault="00DC0AB1" w:rsidP="00DC0AB1">
      <w:pPr>
        <w:ind w:firstLine="720"/>
        <w:rPr>
          <w:sz w:val="28"/>
          <w:szCs w:val="28"/>
        </w:rPr>
      </w:pPr>
      <w:r w:rsidRPr="00DC0AB1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міський бюджет м. Винники на 2020 рік 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шо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8EFFE80" w14:textId="77777777" w:rsidR="00DC0AB1" w:rsidRPr="00DC0AB1" w:rsidRDefault="00DC0AB1" w:rsidP="00DC0AB1">
      <w:pPr>
        <w:rPr>
          <w:sz w:val="28"/>
          <w:szCs w:val="28"/>
        </w:rPr>
      </w:pPr>
    </w:p>
    <w:p w14:paraId="0A034C2B" w14:textId="77777777" w:rsidR="00DC0AB1" w:rsidRPr="00DC0AB1" w:rsidRDefault="00DC0AB1" w:rsidP="00DC0AB1">
      <w:pPr>
        <w:rPr>
          <w:sz w:val="28"/>
          <w:szCs w:val="28"/>
        </w:rPr>
      </w:pPr>
    </w:p>
    <w:p w14:paraId="3B8DD507" w14:textId="77777777" w:rsidR="00DC0AB1" w:rsidRPr="00DC0AB1" w:rsidRDefault="00DC0AB1" w:rsidP="00DC0AB1">
      <w:pPr>
        <w:rPr>
          <w:sz w:val="28"/>
          <w:szCs w:val="28"/>
        </w:rPr>
      </w:pPr>
      <w:r w:rsidRPr="00DC0AB1">
        <w:rPr>
          <w:sz w:val="28"/>
          <w:szCs w:val="28"/>
        </w:rPr>
        <w:t>ВИРШИВ:</w:t>
      </w:r>
    </w:p>
    <w:p w14:paraId="4B324B5A" w14:textId="77777777" w:rsidR="00DC0AB1" w:rsidRPr="00DC0AB1" w:rsidRDefault="00DC0AB1" w:rsidP="00DC0AB1">
      <w:pPr>
        <w:rPr>
          <w:sz w:val="28"/>
          <w:szCs w:val="28"/>
        </w:rPr>
      </w:pPr>
    </w:p>
    <w:p w14:paraId="6381A56B" w14:textId="77777777" w:rsidR="00DC0AB1" w:rsidRPr="00DC0AB1" w:rsidRDefault="00DC0AB1" w:rsidP="00DC0AB1">
      <w:pPr>
        <w:rPr>
          <w:sz w:val="28"/>
          <w:szCs w:val="28"/>
        </w:rPr>
      </w:pPr>
    </w:p>
    <w:p w14:paraId="7FB3DF05" w14:textId="036760EB" w:rsidR="00DC0AB1" w:rsidRPr="00DC0AB1" w:rsidRDefault="00DC0AB1" w:rsidP="00DC0AB1">
      <w:pPr>
        <w:rPr>
          <w:sz w:val="28"/>
          <w:szCs w:val="28"/>
        </w:rPr>
      </w:pPr>
      <w:r w:rsidRPr="00DC0AB1">
        <w:rPr>
          <w:sz w:val="28"/>
          <w:szCs w:val="28"/>
        </w:rPr>
        <w:t>1.</w:t>
      </w:r>
      <w:r w:rsidRPr="00DC0AB1">
        <w:rPr>
          <w:sz w:val="28"/>
          <w:szCs w:val="28"/>
        </w:rPr>
        <w:tab/>
        <w:t>Затвердити проектно-кошторисну документацію на «Нове будів</w:t>
      </w:r>
      <w:r>
        <w:rPr>
          <w:sz w:val="28"/>
          <w:szCs w:val="28"/>
        </w:rPr>
        <w:t>ництво дороги по вул. Букова</w:t>
      </w:r>
      <w:bookmarkStart w:id="1" w:name="_GoBack"/>
      <w:bookmarkEnd w:id="1"/>
      <w:r w:rsidRPr="00DC0AB1">
        <w:rPr>
          <w:sz w:val="28"/>
          <w:szCs w:val="28"/>
        </w:rPr>
        <w:t xml:space="preserve"> у м. Винники»</w:t>
      </w:r>
    </w:p>
    <w:p w14:paraId="327FCB43" w14:textId="77777777" w:rsidR="00DC0AB1" w:rsidRPr="00DC0AB1" w:rsidRDefault="00DC0AB1" w:rsidP="00DC0AB1">
      <w:pPr>
        <w:rPr>
          <w:sz w:val="28"/>
          <w:szCs w:val="28"/>
        </w:rPr>
      </w:pPr>
      <w:r w:rsidRPr="00DC0AB1">
        <w:rPr>
          <w:sz w:val="28"/>
          <w:szCs w:val="28"/>
        </w:rPr>
        <w:t>2.</w:t>
      </w:r>
      <w:r w:rsidRPr="00DC0AB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A59A56" w14:textId="77777777" w:rsidR="00DC0AB1" w:rsidRPr="00DC0AB1" w:rsidRDefault="00DC0AB1" w:rsidP="00DC0AB1">
      <w:pPr>
        <w:rPr>
          <w:sz w:val="28"/>
          <w:szCs w:val="28"/>
        </w:rPr>
      </w:pPr>
    </w:p>
    <w:p w14:paraId="4B1EBCA5" w14:textId="77777777" w:rsidR="00DC0AB1" w:rsidRPr="00DC0AB1" w:rsidRDefault="00DC0AB1" w:rsidP="00DC0AB1">
      <w:pPr>
        <w:rPr>
          <w:sz w:val="28"/>
          <w:szCs w:val="28"/>
        </w:rPr>
      </w:pPr>
    </w:p>
    <w:p w14:paraId="01C471E0" w14:textId="7537D2E4" w:rsidR="00213958" w:rsidRPr="006F2805" w:rsidRDefault="00DC0AB1" w:rsidP="00DC0AB1">
      <w:pPr>
        <w:rPr>
          <w:sz w:val="28"/>
          <w:szCs w:val="28"/>
        </w:rPr>
      </w:pPr>
      <w:r w:rsidRPr="00DC0AB1">
        <w:rPr>
          <w:sz w:val="28"/>
          <w:szCs w:val="28"/>
        </w:rPr>
        <w:t>В.о. міського голови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97DAF" w14:textId="77777777" w:rsidR="00B83869" w:rsidRDefault="00B83869">
      <w:r>
        <w:separator/>
      </w:r>
    </w:p>
  </w:endnote>
  <w:endnote w:type="continuationSeparator" w:id="0">
    <w:p w14:paraId="187580E7" w14:textId="77777777" w:rsidR="00B83869" w:rsidRDefault="00B8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D4973" w14:textId="77777777" w:rsidR="00B83869" w:rsidRDefault="00B83869">
      <w:r>
        <w:separator/>
      </w:r>
    </w:p>
  </w:footnote>
  <w:footnote w:type="continuationSeparator" w:id="0">
    <w:p w14:paraId="385E7E94" w14:textId="77777777" w:rsidR="00B83869" w:rsidRDefault="00B83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3869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0AB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E1D43-3B2A-46D2-A8E8-FF90BF3B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2025-03-06T13:24:00Z</dcterms:modified>
</cp:coreProperties>
</file>