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пішохідної доріжки по вул. Затишна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AE305A" w14:textId="77777777" w:rsidR="0061771D" w:rsidRPr="0061771D" w:rsidRDefault="0061771D" w:rsidP="004D0C7F">
      <w:pPr>
        <w:ind w:firstLine="720"/>
        <w:jc w:val="both"/>
        <w:rPr>
          <w:sz w:val="28"/>
          <w:szCs w:val="28"/>
        </w:rPr>
      </w:pPr>
      <w:bookmarkStart w:id="1" w:name="_GoBack"/>
      <w:r w:rsidRPr="0061771D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міський бюджет м. Винники на 2020 рік 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шо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181C556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5A7C4982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6D1CF530" w14:textId="77777777" w:rsidR="0061771D" w:rsidRPr="0061771D" w:rsidRDefault="0061771D" w:rsidP="004D0C7F">
      <w:pPr>
        <w:jc w:val="center"/>
        <w:rPr>
          <w:sz w:val="28"/>
          <w:szCs w:val="28"/>
        </w:rPr>
      </w:pPr>
      <w:r w:rsidRPr="0061771D">
        <w:rPr>
          <w:sz w:val="28"/>
          <w:szCs w:val="28"/>
        </w:rPr>
        <w:t>ВИРШИВ:</w:t>
      </w:r>
    </w:p>
    <w:p w14:paraId="0AF72109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45BB0DA4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34072F56" w14:textId="0F5124F5" w:rsidR="0061771D" w:rsidRPr="0061771D" w:rsidRDefault="0061771D" w:rsidP="004D0C7F">
      <w:pPr>
        <w:jc w:val="both"/>
        <w:rPr>
          <w:sz w:val="28"/>
          <w:szCs w:val="28"/>
        </w:rPr>
      </w:pPr>
      <w:r w:rsidRPr="0061771D">
        <w:rPr>
          <w:sz w:val="28"/>
          <w:szCs w:val="28"/>
        </w:rPr>
        <w:t>1.</w:t>
      </w:r>
      <w:r w:rsidRPr="0061771D">
        <w:rPr>
          <w:sz w:val="28"/>
          <w:szCs w:val="28"/>
        </w:rPr>
        <w:tab/>
        <w:t>Затвердити проектно-кошторисну документацію на «</w:t>
      </w:r>
      <w:r>
        <w:rPr>
          <w:sz w:val="28"/>
          <w:szCs w:val="28"/>
        </w:rPr>
        <w:t>Капітальний ремонт пішохідної доріжки по вул. Затишн</w:t>
      </w:r>
      <w:r w:rsidRPr="0061771D">
        <w:rPr>
          <w:sz w:val="28"/>
          <w:szCs w:val="28"/>
        </w:rPr>
        <w:t>а у м. Винники»</w:t>
      </w:r>
    </w:p>
    <w:p w14:paraId="12AFB928" w14:textId="77777777" w:rsidR="0061771D" w:rsidRPr="0061771D" w:rsidRDefault="0061771D" w:rsidP="004D0C7F">
      <w:pPr>
        <w:jc w:val="both"/>
        <w:rPr>
          <w:sz w:val="28"/>
          <w:szCs w:val="28"/>
        </w:rPr>
      </w:pPr>
      <w:r w:rsidRPr="0061771D">
        <w:rPr>
          <w:sz w:val="28"/>
          <w:szCs w:val="28"/>
        </w:rPr>
        <w:t>2.</w:t>
      </w:r>
      <w:r w:rsidRPr="0061771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5EEEDF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26FEDBD2" w14:textId="77777777" w:rsidR="0061771D" w:rsidRPr="0061771D" w:rsidRDefault="0061771D" w:rsidP="004D0C7F">
      <w:pPr>
        <w:jc w:val="both"/>
        <w:rPr>
          <w:sz w:val="28"/>
          <w:szCs w:val="28"/>
        </w:rPr>
      </w:pPr>
    </w:p>
    <w:p w14:paraId="01C471E0" w14:textId="1A43D60B" w:rsidR="00213958" w:rsidRPr="006F2805" w:rsidRDefault="0061771D" w:rsidP="004D0C7F">
      <w:pPr>
        <w:jc w:val="both"/>
        <w:rPr>
          <w:sz w:val="28"/>
          <w:szCs w:val="28"/>
        </w:rPr>
      </w:pPr>
      <w:r w:rsidRPr="0061771D">
        <w:rPr>
          <w:sz w:val="28"/>
          <w:szCs w:val="28"/>
        </w:rPr>
        <w:t>В.о. міського голови                                                                          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7A46C" w14:textId="77777777" w:rsidR="006B0175" w:rsidRDefault="006B0175">
      <w:r>
        <w:separator/>
      </w:r>
    </w:p>
  </w:endnote>
  <w:endnote w:type="continuationSeparator" w:id="0">
    <w:p w14:paraId="6FCFDD20" w14:textId="77777777" w:rsidR="006B0175" w:rsidRDefault="006B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3D6C6" w14:textId="77777777" w:rsidR="006B0175" w:rsidRDefault="006B0175">
      <w:r>
        <w:separator/>
      </w:r>
    </w:p>
  </w:footnote>
  <w:footnote w:type="continuationSeparator" w:id="0">
    <w:p w14:paraId="768C82BC" w14:textId="77777777" w:rsidR="006B0175" w:rsidRDefault="006B0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C7F"/>
    <w:rsid w:val="004D7659"/>
    <w:rsid w:val="005129C5"/>
    <w:rsid w:val="00575337"/>
    <w:rsid w:val="00582189"/>
    <w:rsid w:val="005D19D6"/>
    <w:rsid w:val="005D5923"/>
    <w:rsid w:val="0061771D"/>
    <w:rsid w:val="0062763E"/>
    <w:rsid w:val="00634E73"/>
    <w:rsid w:val="00653705"/>
    <w:rsid w:val="0066252A"/>
    <w:rsid w:val="006B017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46AD9-7A4E-48FC-8E9B-A8AF110F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2025-03-06T13:28:00Z</dcterms:modified>
</cp:coreProperties>
</file>