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"Капітальний ремонт пішохідної доріжки від буд. №2 по вул. Крип`якевича до вул. Винниченка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BBF9B2" w14:textId="77777777" w:rsidR="00FB78DF" w:rsidRPr="00FB78DF" w:rsidRDefault="00FB78DF" w:rsidP="00FB78DF">
      <w:pPr>
        <w:ind w:firstLine="720"/>
        <w:jc w:val="both"/>
        <w:rPr>
          <w:sz w:val="28"/>
          <w:szCs w:val="28"/>
        </w:rPr>
      </w:pPr>
      <w:r w:rsidRPr="00FB78DF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міський бюджет м. Винники на 2020 рік » (зі змінами та доповненнями),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шо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A671834" w14:textId="77777777" w:rsidR="00FB78DF" w:rsidRPr="00FB78DF" w:rsidRDefault="00FB78DF" w:rsidP="00FB78DF">
      <w:pPr>
        <w:jc w:val="both"/>
        <w:rPr>
          <w:sz w:val="28"/>
          <w:szCs w:val="28"/>
        </w:rPr>
      </w:pPr>
    </w:p>
    <w:p w14:paraId="00184402" w14:textId="77777777" w:rsidR="00FB78DF" w:rsidRPr="00FB78DF" w:rsidRDefault="00FB78DF" w:rsidP="00FB78DF">
      <w:pPr>
        <w:jc w:val="both"/>
        <w:rPr>
          <w:sz w:val="28"/>
          <w:szCs w:val="28"/>
        </w:rPr>
      </w:pPr>
    </w:p>
    <w:p w14:paraId="3DF5AE49" w14:textId="77777777" w:rsidR="00FB78DF" w:rsidRPr="00FB78DF" w:rsidRDefault="00FB78DF" w:rsidP="00FB78DF">
      <w:pPr>
        <w:jc w:val="center"/>
        <w:rPr>
          <w:sz w:val="28"/>
          <w:szCs w:val="28"/>
        </w:rPr>
      </w:pPr>
      <w:r w:rsidRPr="00FB78DF">
        <w:rPr>
          <w:sz w:val="28"/>
          <w:szCs w:val="28"/>
        </w:rPr>
        <w:t>ВИРШИВ:</w:t>
      </w:r>
    </w:p>
    <w:p w14:paraId="152BEAC9" w14:textId="77777777" w:rsidR="00FB78DF" w:rsidRPr="00FB78DF" w:rsidRDefault="00FB78DF" w:rsidP="00FB78DF">
      <w:pPr>
        <w:jc w:val="both"/>
        <w:rPr>
          <w:sz w:val="28"/>
          <w:szCs w:val="28"/>
        </w:rPr>
      </w:pPr>
    </w:p>
    <w:p w14:paraId="50DACDFA" w14:textId="77777777" w:rsidR="00FB78DF" w:rsidRPr="00FB78DF" w:rsidRDefault="00FB78DF" w:rsidP="00FB78DF">
      <w:pPr>
        <w:jc w:val="both"/>
        <w:rPr>
          <w:sz w:val="28"/>
          <w:szCs w:val="28"/>
        </w:rPr>
      </w:pPr>
    </w:p>
    <w:p w14:paraId="751CC90F" w14:textId="1B0CBB55" w:rsidR="00FB78DF" w:rsidRPr="00FB78DF" w:rsidRDefault="00FB78DF" w:rsidP="00FB78DF">
      <w:pPr>
        <w:jc w:val="both"/>
        <w:rPr>
          <w:sz w:val="28"/>
          <w:szCs w:val="28"/>
        </w:rPr>
      </w:pPr>
      <w:r w:rsidRPr="00FB78DF">
        <w:rPr>
          <w:sz w:val="28"/>
          <w:szCs w:val="28"/>
        </w:rPr>
        <w:t>1.</w:t>
      </w:r>
      <w:r w:rsidRPr="00FB78DF">
        <w:rPr>
          <w:sz w:val="28"/>
          <w:szCs w:val="28"/>
        </w:rPr>
        <w:tab/>
        <w:t xml:space="preserve">Затвердити проектно-кошторисну документацію на «Капітальний ремонт пішохідної доріжки </w:t>
      </w:r>
      <w:r>
        <w:rPr>
          <w:sz w:val="28"/>
          <w:szCs w:val="28"/>
        </w:rPr>
        <w:t>від буд, №2 по вул. Крип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якевича до вул. Винниченка</w:t>
      </w:r>
      <w:r w:rsidRPr="00FB78DF">
        <w:rPr>
          <w:sz w:val="28"/>
          <w:szCs w:val="28"/>
        </w:rPr>
        <w:t xml:space="preserve"> у м. Винники»</w:t>
      </w:r>
    </w:p>
    <w:p w14:paraId="6C5A2B19" w14:textId="77777777" w:rsidR="00FB78DF" w:rsidRPr="00FB78DF" w:rsidRDefault="00FB78DF" w:rsidP="00FB78DF">
      <w:pPr>
        <w:jc w:val="both"/>
        <w:rPr>
          <w:sz w:val="28"/>
          <w:szCs w:val="28"/>
        </w:rPr>
      </w:pPr>
      <w:r w:rsidRPr="00FB78DF">
        <w:rPr>
          <w:sz w:val="28"/>
          <w:szCs w:val="28"/>
        </w:rPr>
        <w:t>2.</w:t>
      </w:r>
      <w:r w:rsidRPr="00FB78D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A345897" w14:textId="77777777" w:rsidR="00FB78DF" w:rsidRPr="00FB78DF" w:rsidRDefault="00FB78DF" w:rsidP="00FB78DF">
      <w:pPr>
        <w:jc w:val="both"/>
        <w:rPr>
          <w:sz w:val="28"/>
          <w:szCs w:val="28"/>
        </w:rPr>
      </w:pPr>
    </w:p>
    <w:p w14:paraId="25377219" w14:textId="77777777" w:rsidR="00FB78DF" w:rsidRPr="00FB78DF" w:rsidRDefault="00FB78DF" w:rsidP="00FB78DF">
      <w:pPr>
        <w:jc w:val="both"/>
        <w:rPr>
          <w:sz w:val="28"/>
          <w:szCs w:val="28"/>
        </w:rPr>
      </w:pPr>
    </w:p>
    <w:p w14:paraId="01C471E0" w14:textId="5B20E95F" w:rsidR="00213958" w:rsidRPr="006F2805" w:rsidRDefault="00FB78DF" w:rsidP="00FB78DF">
      <w:pPr>
        <w:jc w:val="both"/>
        <w:rPr>
          <w:sz w:val="28"/>
          <w:szCs w:val="28"/>
        </w:rPr>
      </w:pPr>
      <w:r w:rsidRPr="00FB78DF">
        <w:rPr>
          <w:sz w:val="28"/>
          <w:szCs w:val="28"/>
        </w:rPr>
        <w:t xml:space="preserve">В.о. міського голови                                                      </w:t>
      </w:r>
      <w:bookmarkStart w:id="1" w:name="_GoBack"/>
      <w:bookmarkEnd w:id="1"/>
      <w:r w:rsidRPr="00FB78DF">
        <w:rPr>
          <w:sz w:val="28"/>
          <w:szCs w:val="28"/>
        </w:rPr>
        <w:t xml:space="preserve">                    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5645A8" w14:textId="77777777" w:rsidR="00C50DB2" w:rsidRDefault="00C50DB2">
      <w:r>
        <w:separator/>
      </w:r>
    </w:p>
  </w:endnote>
  <w:endnote w:type="continuationSeparator" w:id="0">
    <w:p w14:paraId="7EDA28CF" w14:textId="77777777" w:rsidR="00C50DB2" w:rsidRDefault="00C50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ABB78" w14:textId="77777777" w:rsidR="00C50DB2" w:rsidRDefault="00C50DB2">
      <w:r>
        <w:separator/>
      </w:r>
    </w:p>
  </w:footnote>
  <w:footnote w:type="continuationSeparator" w:id="0">
    <w:p w14:paraId="43F7E93C" w14:textId="77777777" w:rsidR="00C50DB2" w:rsidRDefault="00C50D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0DB2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78DF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ADA97-0D77-4C63-A68D-B4528FEFD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897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2025-03-06T13:31:00Z</dcterms:modified>
</cp:coreProperties>
</file>